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9F32AC" w14:textId="77777777" w:rsidR="002108B5" w:rsidRPr="002108B5" w:rsidRDefault="002108B5" w:rsidP="002108B5">
      <w:pPr>
        <w:ind w:left="0"/>
        <w:jc w:val="left"/>
        <w:rPr>
          <w:rFonts w:ascii="Arial Narrow" w:hAnsi="Arial Narrow" w:cs="Times New Roman"/>
          <w:sz w:val="24"/>
          <w:szCs w:val="24"/>
          <w:lang w:eastAsia="cs-CZ"/>
        </w:rPr>
      </w:pPr>
    </w:p>
    <w:p w14:paraId="6267CA9F" w14:textId="65E81D11" w:rsidR="002108B5" w:rsidRPr="009C02C3" w:rsidRDefault="002108B5" w:rsidP="002108B5">
      <w:pPr>
        <w:ind w:left="0"/>
        <w:jc w:val="center"/>
        <w:rPr>
          <w:b/>
          <w:sz w:val="24"/>
          <w:szCs w:val="24"/>
          <w:lang w:eastAsia="cs-CZ"/>
        </w:rPr>
      </w:pPr>
      <w:r w:rsidRPr="009C02C3">
        <w:rPr>
          <w:b/>
          <w:bCs/>
          <w:sz w:val="24"/>
          <w:szCs w:val="24"/>
          <w:lang w:eastAsia="cs-CZ"/>
        </w:rPr>
        <w:t>Poskytnutí kontaktních údajů</w:t>
      </w:r>
      <w:r w:rsidRPr="009C02C3">
        <w:rPr>
          <w:b/>
          <w:sz w:val="24"/>
          <w:szCs w:val="24"/>
          <w:lang w:eastAsia="cs-CZ"/>
        </w:rPr>
        <w:t xml:space="preserve"> k místnímu poplatku za obecní systém odpadového hospodářství </w:t>
      </w:r>
    </w:p>
    <w:p w14:paraId="42D5234F" w14:textId="6E794458" w:rsidR="002108B5" w:rsidRPr="002108B5" w:rsidRDefault="002108B5" w:rsidP="002108B5">
      <w:pPr>
        <w:ind w:left="0"/>
        <w:jc w:val="center"/>
        <w:rPr>
          <w:b/>
          <w:sz w:val="24"/>
          <w:szCs w:val="24"/>
          <w:lang w:eastAsia="cs-CZ"/>
        </w:rPr>
      </w:pPr>
      <w:r w:rsidRPr="002108B5">
        <w:rPr>
          <w:sz w:val="24"/>
          <w:szCs w:val="24"/>
          <w:lang w:eastAsia="cs-CZ"/>
        </w:rPr>
        <w:t xml:space="preserve">(určeno </w:t>
      </w:r>
      <w:r w:rsidR="00C418E7">
        <w:rPr>
          <w:lang w:eastAsia="cs-CZ"/>
        </w:rPr>
        <w:t>správci poplatku Magistrátu města Ústí nad Labem, právní odbor, oddělení správy pohledávek</w:t>
      </w:r>
      <w:r w:rsidRPr="002108B5">
        <w:rPr>
          <w:sz w:val="24"/>
          <w:szCs w:val="24"/>
          <w:lang w:eastAsia="cs-CZ"/>
        </w:rPr>
        <w:t>)</w:t>
      </w:r>
    </w:p>
    <w:p w14:paraId="05B8569C" w14:textId="77777777" w:rsidR="002108B5" w:rsidRPr="002108B5" w:rsidRDefault="002108B5" w:rsidP="002108B5">
      <w:pPr>
        <w:ind w:left="0"/>
        <w:jc w:val="left"/>
        <w:rPr>
          <w:sz w:val="24"/>
          <w:szCs w:val="24"/>
          <w:lang w:eastAsia="cs-CZ"/>
        </w:rPr>
      </w:pPr>
    </w:p>
    <w:p w14:paraId="0BDF4809" w14:textId="77777777" w:rsidR="002108B5" w:rsidRPr="002108B5" w:rsidRDefault="002108B5" w:rsidP="002108B5">
      <w:pPr>
        <w:ind w:left="0"/>
        <w:jc w:val="left"/>
        <w:rPr>
          <w:sz w:val="24"/>
          <w:szCs w:val="24"/>
          <w:lang w:eastAsia="cs-CZ"/>
        </w:rPr>
      </w:pPr>
      <w:r w:rsidRPr="002108B5">
        <w:rPr>
          <w:sz w:val="24"/>
          <w:szCs w:val="24"/>
          <w:lang w:eastAsia="cs-CZ"/>
        </w:rPr>
        <w:t xml:space="preserve">                              </w:t>
      </w:r>
    </w:p>
    <w:p w14:paraId="0FDB3EF0" w14:textId="77777777" w:rsidR="002108B5" w:rsidRPr="002108B5" w:rsidRDefault="002108B5" w:rsidP="002108B5">
      <w:pPr>
        <w:ind w:left="0"/>
        <w:jc w:val="left"/>
        <w:rPr>
          <w:b/>
          <w:sz w:val="24"/>
          <w:szCs w:val="24"/>
          <w:lang w:eastAsia="cs-CZ"/>
        </w:rPr>
      </w:pPr>
      <w:r w:rsidRPr="002108B5">
        <w:rPr>
          <w:b/>
          <w:sz w:val="24"/>
          <w:szCs w:val="24"/>
          <w:lang w:eastAsia="cs-CZ"/>
        </w:rPr>
        <w:t>Poplatník:</w:t>
      </w:r>
    </w:p>
    <w:tbl>
      <w:tblPr>
        <w:tblW w:w="97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67"/>
        <w:gridCol w:w="2278"/>
        <w:gridCol w:w="1549"/>
        <w:gridCol w:w="3345"/>
      </w:tblGrid>
      <w:tr w:rsidR="002108B5" w:rsidRPr="002108B5" w14:paraId="14A216E9" w14:textId="77777777" w:rsidTr="00366AF5">
        <w:trPr>
          <w:trHeight w:val="48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A4378" w14:textId="77777777" w:rsidR="002108B5" w:rsidRPr="002108B5" w:rsidRDefault="002108B5" w:rsidP="002108B5">
            <w:pPr>
              <w:ind w:left="0"/>
              <w:jc w:val="left"/>
              <w:rPr>
                <w:b/>
                <w:bCs/>
                <w:sz w:val="24"/>
                <w:szCs w:val="24"/>
                <w:lang w:eastAsia="cs-CZ"/>
              </w:rPr>
            </w:pPr>
            <w:r w:rsidRPr="002108B5">
              <w:rPr>
                <w:b/>
                <w:bCs/>
                <w:sz w:val="24"/>
                <w:szCs w:val="24"/>
                <w:lang w:eastAsia="cs-CZ"/>
              </w:rPr>
              <w:t>Příjmení a jméno:</w:t>
            </w:r>
          </w:p>
        </w:tc>
        <w:tc>
          <w:tcPr>
            <w:tcW w:w="71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CB3AF8" w14:textId="77777777" w:rsidR="002108B5" w:rsidRPr="002108B5" w:rsidRDefault="002108B5" w:rsidP="002108B5">
            <w:pPr>
              <w:ind w:left="0"/>
              <w:jc w:val="left"/>
              <w:rPr>
                <w:sz w:val="24"/>
                <w:szCs w:val="24"/>
                <w:lang w:eastAsia="cs-CZ"/>
              </w:rPr>
            </w:pPr>
            <w:r w:rsidRPr="002108B5">
              <w:rPr>
                <w:sz w:val="24"/>
                <w:szCs w:val="24"/>
                <w:lang w:eastAsia="cs-CZ"/>
              </w:rPr>
              <w:t> </w:t>
            </w:r>
          </w:p>
        </w:tc>
      </w:tr>
      <w:tr w:rsidR="002108B5" w:rsidRPr="002108B5" w14:paraId="44292D0D" w14:textId="77777777" w:rsidTr="00366AF5">
        <w:trPr>
          <w:trHeight w:val="48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5A1D1" w14:textId="77777777" w:rsidR="002108B5" w:rsidRPr="002108B5" w:rsidRDefault="002108B5" w:rsidP="002108B5">
            <w:pPr>
              <w:ind w:left="0"/>
              <w:jc w:val="left"/>
              <w:rPr>
                <w:b/>
                <w:bCs/>
                <w:sz w:val="24"/>
                <w:szCs w:val="24"/>
                <w:lang w:eastAsia="cs-CZ"/>
              </w:rPr>
            </w:pPr>
            <w:r w:rsidRPr="002108B5">
              <w:rPr>
                <w:b/>
                <w:bCs/>
                <w:sz w:val="24"/>
                <w:szCs w:val="24"/>
                <w:lang w:eastAsia="cs-CZ"/>
              </w:rPr>
              <w:t>Datum narození: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2D991B" w14:textId="77777777" w:rsidR="002108B5" w:rsidRPr="002108B5" w:rsidRDefault="002108B5" w:rsidP="002108B5">
            <w:pPr>
              <w:ind w:left="0"/>
              <w:jc w:val="left"/>
              <w:rPr>
                <w:sz w:val="24"/>
                <w:szCs w:val="24"/>
                <w:lang w:eastAsia="cs-CZ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5773E7" w14:textId="77777777" w:rsidR="002108B5" w:rsidRPr="002108B5" w:rsidRDefault="002108B5" w:rsidP="00C418E7">
            <w:pPr>
              <w:ind w:left="0"/>
              <w:jc w:val="left"/>
              <w:rPr>
                <w:b/>
                <w:bCs/>
                <w:sz w:val="24"/>
                <w:szCs w:val="24"/>
                <w:lang w:eastAsia="cs-CZ"/>
              </w:rPr>
            </w:pPr>
            <w:r w:rsidRPr="002108B5">
              <w:rPr>
                <w:b/>
                <w:bCs/>
                <w:sz w:val="24"/>
                <w:szCs w:val="24"/>
                <w:lang w:eastAsia="cs-CZ"/>
              </w:rPr>
              <w:t>Rodné číslo:</w:t>
            </w:r>
          </w:p>
        </w:tc>
        <w:tc>
          <w:tcPr>
            <w:tcW w:w="3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3064F9E" w14:textId="77777777" w:rsidR="002108B5" w:rsidRPr="002108B5" w:rsidRDefault="002108B5" w:rsidP="002108B5">
            <w:pPr>
              <w:ind w:left="0"/>
              <w:jc w:val="left"/>
              <w:rPr>
                <w:sz w:val="24"/>
                <w:szCs w:val="24"/>
                <w:lang w:eastAsia="cs-CZ"/>
              </w:rPr>
            </w:pPr>
          </w:p>
        </w:tc>
      </w:tr>
      <w:tr w:rsidR="002108B5" w:rsidRPr="002108B5" w14:paraId="784AE32D" w14:textId="77777777" w:rsidTr="00366AF5">
        <w:trPr>
          <w:gridAfter w:val="2"/>
          <w:wAfter w:w="4894" w:type="dxa"/>
          <w:trHeight w:val="48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21E97" w14:textId="77777777" w:rsidR="002108B5" w:rsidRPr="002108B5" w:rsidRDefault="002108B5" w:rsidP="002108B5">
            <w:pPr>
              <w:ind w:left="0"/>
              <w:jc w:val="left"/>
              <w:rPr>
                <w:b/>
                <w:bCs/>
                <w:sz w:val="24"/>
                <w:szCs w:val="24"/>
                <w:lang w:eastAsia="cs-CZ"/>
              </w:rPr>
            </w:pPr>
            <w:r w:rsidRPr="002108B5">
              <w:rPr>
                <w:b/>
                <w:bCs/>
                <w:sz w:val="24"/>
                <w:szCs w:val="24"/>
                <w:lang w:eastAsia="cs-CZ"/>
              </w:rPr>
              <w:t>Přidělený VS: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4C8304" w14:textId="77777777" w:rsidR="002108B5" w:rsidRPr="002108B5" w:rsidRDefault="002108B5" w:rsidP="002108B5">
            <w:pPr>
              <w:ind w:left="0"/>
              <w:jc w:val="left"/>
              <w:rPr>
                <w:sz w:val="24"/>
                <w:szCs w:val="24"/>
                <w:lang w:eastAsia="cs-CZ"/>
              </w:rPr>
            </w:pPr>
            <w:r w:rsidRPr="002108B5">
              <w:rPr>
                <w:sz w:val="24"/>
                <w:szCs w:val="24"/>
                <w:lang w:eastAsia="cs-CZ"/>
              </w:rPr>
              <w:t> </w:t>
            </w:r>
          </w:p>
        </w:tc>
      </w:tr>
    </w:tbl>
    <w:p w14:paraId="6BFA346C" w14:textId="77777777" w:rsidR="002108B5" w:rsidRPr="002108B5" w:rsidRDefault="002108B5" w:rsidP="002108B5">
      <w:pPr>
        <w:ind w:left="0"/>
        <w:jc w:val="left"/>
        <w:rPr>
          <w:sz w:val="24"/>
          <w:szCs w:val="24"/>
          <w:lang w:eastAsia="cs-CZ"/>
        </w:rPr>
      </w:pPr>
    </w:p>
    <w:p w14:paraId="78BA15D5" w14:textId="59F7F2B0" w:rsidR="002108B5" w:rsidRPr="002108B5" w:rsidRDefault="002108B5" w:rsidP="002108B5">
      <w:pPr>
        <w:ind w:left="0"/>
        <w:jc w:val="left"/>
        <w:rPr>
          <w:b/>
          <w:sz w:val="24"/>
          <w:szCs w:val="24"/>
          <w:lang w:eastAsia="cs-CZ"/>
        </w:rPr>
      </w:pPr>
      <w:r w:rsidRPr="002108B5">
        <w:rPr>
          <w:b/>
          <w:sz w:val="24"/>
          <w:szCs w:val="24"/>
          <w:lang w:eastAsia="cs-CZ"/>
        </w:rPr>
        <w:t>Adresa pobytu poplatníka:</w:t>
      </w:r>
      <w:r w:rsidRPr="002108B5">
        <w:rPr>
          <w:rStyle w:val="Znakapoznpodarou"/>
          <w:b/>
          <w:sz w:val="18"/>
          <w:szCs w:val="18"/>
          <w:lang w:eastAsia="cs-CZ"/>
        </w:rPr>
        <w:footnoteReference w:id="1"/>
      </w:r>
      <w:r w:rsidRPr="002108B5">
        <w:rPr>
          <w:b/>
          <w:sz w:val="18"/>
          <w:szCs w:val="18"/>
          <w:lang w:eastAsia="cs-CZ"/>
        </w:rPr>
        <w:t xml:space="preserve"> </w:t>
      </w:r>
      <w:r w:rsidRPr="002108B5">
        <w:rPr>
          <w:b/>
          <w:bCs/>
          <w:sz w:val="24"/>
          <w:szCs w:val="24"/>
          <w:vertAlign w:val="superscript"/>
          <w:lang w:eastAsia="cs-CZ"/>
        </w:rPr>
        <w:t xml:space="preserve">                 </w:t>
      </w:r>
      <w:r w:rsidR="00D3280B">
        <w:rPr>
          <w:b/>
          <w:bCs/>
          <w:sz w:val="24"/>
          <w:szCs w:val="24"/>
          <w:vertAlign w:val="superscript"/>
          <w:lang w:eastAsia="cs-CZ"/>
        </w:rPr>
        <w:t xml:space="preserve">                          </w:t>
      </w:r>
      <w:bookmarkStart w:id="0" w:name="_GoBack"/>
      <w:bookmarkEnd w:id="0"/>
      <w:r w:rsidRPr="002108B5">
        <w:rPr>
          <w:b/>
          <w:sz w:val="24"/>
          <w:szCs w:val="24"/>
          <w:lang w:eastAsia="cs-CZ"/>
        </w:rPr>
        <w:t xml:space="preserve">Doručovací adresa poplatníka: </w:t>
      </w:r>
    </w:p>
    <w:tbl>
      <w:tblPr>
        <w:tblW w:w="976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7"/>
        <w:gridCol w:w="918"/>
        <w:gridCol w:w="2746"/>
        <w:gridCol w:w="155"/>
        <w:gridCol w:w="1207"/>
        <w:gridCol w:w="3531"/>
        <w:gridCol w:w="11"/>
      </w:tblGrid>
      <w:tr w:rsidR="002108B5" w:rsidRPr="002108B5" w14:paraId="0D25E156" w14:textId="77777777" w:rsidTr="00D3280B">
        <w:trPr>
          <w:gridAfter w:val="1"/>
          <w:wAfter w:w="11" w:type="dxa"/>
          <w:trHeight w:val="628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47D4C" w14:textId="26178710" w:rsidR="002108B5" w:rsidRPr="002108B5" w:rsidRDefault="00D3280B" w:rsidP="002108B5">
            <w:pPr>
              <w:ind w:left="0"/>
              <w:jc w:val="left"/>
              <w:rPr>
                <w:b/>
                <w:bCs/>
                <w:sz w:val="24"/>
                <w:szCs w:val="24"/>
                <w:lang w:eastAsia="cs-CZ"/>
              </w:rPr>
            </w:pPr>
            <w:r>
              <w:rPr>
                <w:b/>
                <w:bCs/>
                <w:sz w:val="24"/>
                <w:szCs w:val="24"/>
                <w:lang w:eastAsia="cs-CZ"/>
              </w:rPr>
              <w:t>Ulice,</w:t>
            </w:r>
            <w:r w:rsidR="002108B5" w:rsidRPr="002108B5">
              <w:rPr>
                <w:b/>
                <w:bCs/>
                <w:sz w:val="24"/>
                <w:szCs w:val="24"/>
                <w:lang w:eastAsia="cs-CZ"/>
              </w:rPr>
              <w:t xml:space="preserve"> </w:t>
            </w:r>
            <w:proofErr w:type="gramStart"/>
            <w:r w:rsidR="002108B5" w:rsidRPr="002108B5">
              <w:rPr>
                <w:b/>
                <w:bCs/>
                <w:sz w:val="24"/>
                <w:szCs w:val="24"/>
                <w:lang w:eastAsia="cs-CZ"/>
              </w:rPr>
              <w:t>č.p.</w:t>
            </w:r>
            <w:proofErr w:type="gramEnd"/>
            <w:r w:rsidR="002108B5" w:rsidRPr="002108B5">
              <w:rPr>
                <w:b/>
                <w:bCs/>
                <w:sz w:val="24"/>
                <w:szCs w:val="24"/>
                <w:lang w:eastAsia="cs-CZ"/>
              </w:rPr>
              <w:t>/</w:t>
            </w:r>
            <w:proofErr w:type="spellStart"/>
            <w:r w:rsidR="002108B5" w:rsidRPr="002108B5">
              <w:rPr>
                <w:b/>
                <w:bCs/>
                <w:sz w:val="24"/>
                <w:szCs w:val="24"/>
                <w:lang w:eastAsia="cs-CZ"/>
              </w:rPr>
              <w:t>č.or</w:t>
            </w:r>
            <w:proofErr w:type="spellEnd"/>
            <w:r w:rsidR="002108B5" w:rsidRPr="002108B5">
              <w:rPr>
                <w:b/>
                <w:bCs/>
                <w:sz w:val="24"/>
                <w:szCs w:val="24"/>
                <w:lang w:eastAsia="cs-CZ"/>
              </w:rPr>
              <w:t>.:</w:t>
            </w:r>
          </w:p>
        </w:tc>
        <w:tc>
          <w:tcPr>
            <w:tcW w:w="36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A79C41" w14:textId="77777777" w:rsidR="002108B5" w:rsidRPr="002108B5" w:rsidRDefault="002108B5" w:rsidP="002108B5">
            <w:pPr>
              <w:ind w:left="0"/>
              <w:jc w:val="left"/>
              <w:rPr>
                <w:sz w:val="24"/>
                <w:szCs w:val="24"/>
                <w:lang w:eastAsia="cs-CZ"/>
              </w:rPr>
            </w:pPr>
            <w:r w:rsidRPr="002108B5">
              <w:rPr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226D0A" w14:textId="77777777" w:rsidR="002108B5" w:rsidRPr="002108B5" w:rsidRDefault="002108B5" w:rsidP="002108B5">
            <w:pPr>
              <w:ind w:left="0"/>
              <w:jc w:val="left"/>
              <w:rPr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DE32F" w14:textId="5A962F38" w:rsidR="002108B5" w:rsidRPr="002108B5" w:rsidRDefault="00D3280B" w:rsidP="002108B5">
            <w:pPr>
              <w:ind w:left="0"/>
              <w:jc w:val="left"/>
              <w:rPr>
                <w:b/>
                <w:bCs/>
                <w:sz w:val="24"/>
                <w:szCs w:val="24"/>
                <w:lang w:eastAsia="cs-CZ"/>
              </w:rPr>
            </w:pPr>
            <w:r>
              <w:rPr>
                <w:b/>
                <w:bCs/>
                <w:sz w:val="24"/>
                <w:szCs w:val="24"/>
                <w:lang w:eastAsia="cs-CZ"/>
              </w:rPr>
              <w:t>Ulice,</w:t>
            </w:r>
            <w:r w:rsidR="002108B5" w:rsidRPr="002108B5">
              <w:rPr>
                <w:b/>
                <w:bCs/>
                <w:sz w:val="24"/>
                <w:szCs w:val="24"/>
                <w:lang w:eastAsia="cs-CZ"/>
              </w:rPr>
              <w:t xml:space="preserve"> </w:t>
            </w:r>
            <w:proofErr w:type="gramStart"/>
            <w:r w:rsidR="002108B5" w:rsidRPr="002108B5">
              <w:rPr>
                <w:b/>
                <w:bCs/>
                <w:sz w:val="24"/>
                <w:szCs w:val="24"/>
                <w:lang w:eastAsia="cs-CZ"/>
              </w:rPr>
              <w:t>č.p.</w:t>
            </w:r>
            <w:proofErr w:type="gramEnd"/>
            <w:r w:rsidR="002108B5" w:rsidRPr="002108B5">
              <w:rPr>
                <w:b/>
                <w:bCs/>
                <w:sz w:val="24"/>
                <w:szCs w:val="24"/>
                <w:lang w:eastAsia="cs-CZ"/>
              </w:rPr>
              <w:t>/</w:t>
            </w:r>
            <w:proofErr w:type="spellStart"/>
            <w:r w:rsidR="002108B5" w:rsidRPr="002108B5">
              <w:rPr>
                <w:b/>
                <w:bCs/>
                <w:sz w:val="24"/>
                <w:szCs w:val="24"/>
                <w:lang w:eastAsia="cs-CZ"/>
              </w:rPr>
              <w:t>č.or</w:t>
            </w:r>
            <w:proofErr w:type="spellEnd"/>
            <w:r w:rsidR="002108B5" w:rsidRPr="002108B5">
              <w:rPr>
                <w:b/>
                <w:bCs/>
                <w:sz w:val="24"/>
                <w:szCs w:val="24"/>
                <w:lang w:eastAsia="cs-CZ"/>
              </w:rPr>
              <w:t>.:</w:t>
            </w:r>
          </w:p>
        </w:tc>
        <w:tc>
          <w:tcPr>
            <w:tcW w:w="3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4C17804" w14:textId="77777777" w:rsidR="002108B5" w:rsidRPr="002108B5" w:rsidRDefault="002108B5" w:rsidP="002108B5">
            <w:pPr>
              <w:ind w:left="0"/>
              <w:jc w:val="left"/>
              <w:rPr>
                <w:sz w:val="24"/>
                <w:szCs w:val="24"/>
                <w:lang w:eastAsia="cs-CZ"/>
              </w:rPr>
            </w:pPr>
            <w:r w:rsidRPr="002108B5">
              <w:rPr>
                <w:sz w:val="24"/>
                <w:szCs w:val="24"/>
                <w:lang w:eastAsia="cs-CZ"/>
              </w:rPr>
              <w:t> </w:t>
            </w:r>
          </w:p>
        </w:tc>
      </w:tr>
      <w:tr w:rsidR="002108B5" w:rsidRPr="002108B5" w14:paraId="2A5F0559" w14:textId="77777777" w:rsidTr="00D3280B">
        <w:trPr>
          <w:gridAfter w:val="1"/>
          <w:wAfter w:w="11" w:type="dxa"/>
          <w:trHeight w:val="628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25658" w14:textId="3D3FD436" w:rsidR="002108B5" w:rsidRPr="002108B5" w:rsidRDefault="002108B5" w:rsidP="002108B5">
            <w:pPr>
              <w:ind w:left="0"/>
              <w:jc w:val="left"/>
              <w:rPr>
                <w:b/>
                <w:bCs/>
                <w:sz w:val="24"/>
                <w:szCs w:val="24"/>
                <w:lang w:eastAsia="cs-CZ"/>
              </w:rPr>
            </w:pPr>
            <w:r w:rsidRPr="002108B5">
              <w:rPr>
                <w:b/>
                <w:bCs/>
                <w:sz w:val="24"/>
                <w:szCs w:val="24"/>
                <w:lang w:eastAsia="cs-CZ"/>
              </w:rPr>
              <w:t xml:space="preserve">Obec, PSČ: </w:t>
            </w:r>
          </w:p>
        </w:tc>
        <w:tc>
          <w:tcPr>
            <w:tcW w:w="36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F726FD" w14:textId="77777777" w:rsidR="002108B5" w:rsidRPr="002108B5" w:rsidRDefault="002108B5" w:rsidP="002108B5">
            <w:pPr>
              <w:ind w:left="0"/>
              <w:jc w:val="left"/>
              <w:rPr>
                <w:sz w:val="24"/>
                <w:szCs w:val="24"/>
                <w:lang w:eastAsia="cs-CZ"/>
              </w:rPr>
            </w:pPr>
            <w:r w:rsidRPr="002108B5">
              <w:rPr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5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6C9F9A84" w14:textId="77777777" w:rsidR="002108B5" w:rsidRPr="002108B5" w:rsidRDefault="002108B5" w:rsidP="002108B5">
            <w:pPr>
              <w:ind w:left="0"/>
              <w:jc w:val="left"/>
              <w:rPr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7A0C1" w14:textId="77777777" w:rsidR="002108B5" w:rsidRPr="002108B5" w:rsidRDefault="002108B5" w:rsidP="002108B5">
            <w:pPr>
              <w:ind w:left="0"/>
              <w:jc w:val="left"/>
              <w:rPr>
                <w:b/>
                <w:bCs/>
                <w:sz w:val="24"/>
                <w:szCs w:val="24"/>
                <w:lang w:eastAsia="cs-CZ"/>
              </w:rPr>
            </w:pPr>
            <w:r w:rsidRPr="002108B5">
              <w:rPr>
                <w:b/>
                <w:bCs/>
                <w:sz w:val="24"/>
                <w:szCs w:val="24"/>
                <w:lang w:eastAsia="cs-CZ"/>
              </w:rPr>
              <w:t xml:space="preserve">Obec, PSČ: </w:t>
            </w:r>
          </w:p>
        </w:tc>
        <w:tc>
          <w:tcPr>
            <w:tcW w:w="3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3DEEE0B" w14:textId="77777777" w:rsidR="002108B5" w:rsidRPr="002108B5" w:rsidRDefault="002108B5" w:rsidP="002108B5">
            <w:pPr>
              <w:ind w:left="0"/>
              <w:jc w:val="left"/>
              <w:rPr>
                <w:sz w:val="24"/>
                <w:szCs w:val="24"/>
                <w:lang w:eastAsia="cs-CZ"/>
              </w:rPr>
            </w:pPr>
            <w:r w:rsidRPr="002108B5">
              <w:rPr>
                <w:sz w:val="24"/>
                <w:szCs w:val="24"/>
                <w:lang w:eastAsia="cs-CZ"/>
              </w:rPr>
              <w:t> </w:t>
            </w:r>
          </w:p>
        </w:tc>
      </w:tr>
      <w:tr w:rsidR="002108B5" w:rsidRPr="002108B5" w14:paraId="2C2E12C1" w14:textId="77777777" w:rsidTr="00D3280B">
        <w:trPr>
          <w:trHeight w:val="502"/>
        </w:trPr>
        <w:tc>
          <w:tcPr>
            <w:tcW w:w="21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CE9A5" w14:textId="77777777" w:rsidR="002108B5" w:rsidRPr="002108B5" w:rsidRDefault="002108B5" w:rsidP="002108B5">
            <w:pPr>
              <w:ind w:left="0"/>
              <w:jc w:val="left"/>
              <w:rPr>
                <w:b/>
                <w:bCs/>
                <w:sz w:val="24"/>
                <w:szCs w:val="24"/>
                <w:lang w:eastAsia="cs-CZ"/>
              </w:rPr>
            </w:pPr>
            <w:r w:rsidRPr="002108B5">
              <w:rPr>
                <w:b/>
                <w:bCs/>
                <w:sz w:val="24"/>
                <w:szCs w:val="24"/>
                <w:lang w:eastAsia="cs-CZ"/>
              </w:rPr>
              <w:t>další kontakty (telefon, e-mail):</w:t>
            </w:r>
          </w:p>
        </w:tc>
        <w:tc>
          <w:tcPr>
            <w:tcW w:w="765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7C2F43" w14:textId="77777777" w:rsidR="002108B5" w:rsidRPr="002108B5" w:rsidRDefault="002108B5" w:rsidP="002108B5">
            <w:pPr>
              <w:ind w:left="0"/>
              <w:jc w:val="left"/>
              <w:rPr>
                <w:sz w:val="24"/>
                <w:szCs w:val="24"/>
                <w:lang w:eastAsia="cs-CZ"/>
              </w:rPr>
            </w:pPr>
            <w:r w:rsidRPr="002108B5">
              <w:rPr>
                <w:sz w:val="24"/>
                <w:szCs w:val="24"/>
                <w:lang w:eastAsia="cs-CZ"/>
              </w:rPr>
              <w:t> </w:t>
            </w:r>
          </w:p>
        </w:tc>
      </w:tr>
    </w:tbl>
    <w:p w14:paraId="7E9241DD" w14:textId="77777777" w:rsidR="002108B5" w:rsidRPr="002108B5" w:rsidRDefault="002108B5" w:rsidP="002108B5">
      <w:pPr>
        <w:ind w:left="0"/>
        <w:jc w:val="left"/>
        <w:rPr>
          <w:sz w:val="24"/>
          <w:szCs w:val="24"/>
          <w:lang w:eastAsia="cs-CZ"/>
        </w:rPr>
      </w:pPr>
    </w:p>
    <w:p w14:paraId="4268ED65" w14:textId="77777777" w:rsidR="002108B5" w:rsidRPr="002108B5" w:rsidRDefault="002108B5" w:rsidP="002108B5">
      <w:pPr>
        <w:ind w:left="0"/>
        <w:jc w:val="left"/>
        <w:rPr>
          <w:sz w:val="24"/>
          <w:szCs w:val="24"/>
          <w:lang w:eastAsia="cs-CZ"/>
        </w:rPr>
      </w:pPr>
    </w:p>
    <w:p w14:paraId="0B1FE7CC" w14:textId="77777777" w:rsidR="002108B5" w:rsidRPr="00A81219" w:rsidRDefault="002108B5" w:rsidP="002108B5">
      <w:pPr>
        <w:ind w:left="0"/>
        <w:rPr>
          <w:sz w:val="24"/>
          <w:szCs w:val="24"/>
          <w:lang w:eastAsia="cs-CZ"/>
        </w:rPr>
      </w:pPr>
      <w:r w:rsidRPr="00A81219">
        <w:rPr>
          <w:sz w:val="24"/>
          <w:szCs w:val="24"/>
          <w:lang w:eastAsia="cs-CZ"/>
        </w:rPr>
        <w:t>Uděluji tímto souhlas se zpracováním výše uvedených osobních údajů.</w:t>
      </w:r>
    </w:p>
    <w:p w14:paraId="6E9AA193" w14:textId="77777777" w:rsidR="003624A4" w:rsidRPr="00A81219" w:rsidRDefault="003624A4" w:rsidP="003624A4">
      <w:pPr>
        <w:ind w:left="0"/>
        <w:jc w:val="left"/>
        <w:rPr>
          <w:sz w:val="24"/>
          <w:szCs w:val="24"/>
          <w:lang w:eastAsia="cs-CZ"/>
        </w:rPr>
      </w:pPr>
    </w:p>
    <w:p w14:paraId="0771AA86" w14:textId="56B8632C" w:rsidR="002108B5" w:rsidRPr="00A81219" w:rsidRDefault="002108B5" w:rsidP="003624A4">
      <w:pPr>
        <w:ind w:left="0"/>
        <w:rPr>
          <w:sz w:val="24"/>
          <w:szCs w:val="24"/>
          <w:lang w:eastAsia="cs-CZ"/>
        </w:rPr>
      </w:pPr>
      <w:r w:rsidRPr="00A81219">
        <w:rPr>
          <w:sz w:val="24"/>
          <w:szCs w:val="24"/>
          <w:lang w:eastAsia="cs-CZ"/>
        </w:rPr>
        <w:t xml:space="preserve">Správcem osobních údajů je </w:t>
      </w:r>
      <w:r w:rsidR="003624A4" w:rsidRPr="00A81219">
        <w:rPr>
          <w:sz w:val="24"/>
          <w:szCs w:val="24"/>
          <w:lang w:eastAsia="cs-CZ"/>
        </w:rPr>
        <w:t>s</w:t>
      </w:r>
      <w:r w:rsidRPr="00A81219">
        <w:rPr>
          <w:sz w:val="24"/>
          <w:szCs w:val="24"/>
          <w:lang w:eastAsia="cs-CZ"/>
        </w:rPr>
        <w:t xml:space="preserve">tatutární město Ústí nad Labem, Magistrát města Ústí nad Labem, </w:t>
      </w:r>
      <w:r w:rsidR="00C418E7" w:rsidRPr="00A81219">
        <w:rPr>
          <w:sz w:val="24"/>
          <w:szCs w:val="24"/>
          <w:lang w:eastAsia="cs-CZ"/>
        </w:rPr>
        <w:t>právní odbor, oddělení správy pohledávek</w:t>
      </w:r>
      <w:r w:rsidR="003624A4" w:rsidRPr="00A81219">
        <w:rPr>
          <w:sz w:val="24"/>
          <w:szCs w:val="24"/>
          <w:lang w:eastAsia="cs-CZ"/>
        </w:rPr>
        <w:t xml:space="preserve">, IČ: </w:t>
      </w:r>
      <w:r w:rsidR="003624A4" w:rsidRPr="00A81219">
        <w:rPr>
          <w:sz w:val="24"/>
          <w:szCs w:val="24"/>
        </w:rPr>
        <w:t xml:space="preserve">00081531, </w:t>
      </w:r>
      <w:r w:rsidR="003624A4" w:rsidRPr="00A81219">
        <w:rPr>
          <w:sz w:val="24"/>
          <w:szCs w:val="24"/>
          <w:lang w:eastAsia="cs-CZ"/>
        </w:rPr>
        <w:t xml:space="preserve">sídlo: </w:t>
      </w:r>
      <w:r w:rsidR="003624A4" w:rsidRPr="00A81219">
        <w:rPr>
          <w:sz w:val="24"/>
          <w:szCs w:val="24"/>
        </w:rPr>
        <w:t>Velká Hradební 2336/8, 401 00 Ústí nad Labem</w:t>
      </w:r>
      <w:r w:rsidRPr="00A81219">
        <w:rPr>
          <w:sz w:val="24"/>
          <w:szCs w:val="24"/>
          <w:lang w:eastAsia="cs-CZ"/>
        </w:rPr>
        <w:t xml:space="preserve">. Účelem zpracování osobních údajů ve stanoveném rozsahu je kontaktování poplatníka </w:t>
      </w:r>
      <w:r w:rsidR="00CD1FEF" w:rsidRPr="00A81219">
        <w:rPr>
          <w:sz w:val="24"/>
          <w:szCs w:val="24"/>
        </w:rPr>
        <w:t>za účelem zasílání informací o místním poplatku za obecní systém odpadového hospodářství, zejména o výši poplatku a termínech jeho splatnosti.</w:t>
      </w:r>
    </w:p>
    <w:p w14:paraId="2EA786C9" w14:textId="77777777" w:rsidR="002108B5" w:rsidRPr="00A81219" w:rsidRDefault="002108B5" w:rsidP="003624A4">
      <w:pPr>
        <w:ind w:left="0"/>
        <w:rPr>
          <w:sz w:val="24"/>
          <w:szCs w:val="24"/>
          <w:lang w:eastAsia="cs-CZ"/>
        </w:rPr>
      </w:pPr>
    </w:p>
    <w:p w14:paraId="6BEA9805" w14:textId="7AC170B0" w:rsidR="002108B5" w:rsidRPr="00A81219" w:rsidRDefault="002108B5" w:rsidP="003624A4">
      <w:pPr>
        <w:ind w:left="0"/>
        <w:rPr>
          <w:sz w:val="24"/>
          <w:szCs w:val="24"/>
          <w:lang w:eastAsia="cs-CZ"/>
        </w:rPr>
      </w:pPr>
      <w:r w:rsidRPr="00A81219">
        <w:rPr>
          <w:sz w:val="24"/>
          <w:szCs w:val="24"/>
          <w:lang w:eastAsia="cs-CZ"/>
        </w:rPr>
        <w:t>Zpracování výše uvedených osobních údajů bude probíhat po dobu trvání účelu zpracování</w:t>
      </w:r>
      <w:r w:rsidR="004148BB" w:rsidRPr="00A81219">
        <w:rPr>
          <w:sz w:val="24"/>
          <w:szCs w:val="24"/>
          <w:lang w:eastAsia="cs-CZ"/>
        </w:rPr>
        <w:t xml:space="preserve">. Po pominutí účelu zpracování, </w:t>
      </w:r>
      <w:r w:rsidRPr="00A81219">
        <w:rPr>
          <w:sz w:val="24"/>
          <w:szCs w:val="24"/>
          <w:lang w:eastAsia="cs-CZ"/>
        </w:rPr>
        <w:t>budou</w:t>
      </w:r>
      <w:r w:rsidR="003624A4" w:rsidRPr="00A81219">
        <w:rPr>
          <w:sz w:val="24"/>
          <w:szCs w:val="24"/>
          <w:lang w:eastAsia="cs-CZ"/>
        </w:rPr>
        <w:t xml:space="preserve"> </w:t>
      </w:r>
      <w:r w:rsidR="00CD1FEF" w:rsidRPr="00A81219">
        <w:rPr>
          <w:sz w:val="24"/>
          <w:szCs w:val="24"/>
        </w:rPr>
        <w:t>osobní údaje uchovávány po dobu 1 roku v souladu s platným skartačním plánem</w:t>
      </w:r>
      <w:r w:rsidR="00CD1FEF" w:rsidRPr="00A81219">
        <w:rPr>
          <w:sz w:val="24"/>
          <w:szCs w:val="24"/>
          <w:lang w:eastAsia="cs-CZ"/>
        </w:rPr>
        <w:t xml:space="preserve"> </w:t>
      </w:r>
      <w:r w:rsidR="00021CF1" w:rsidRPr="00A81219">
        <w:rPr>
          <w:sz w:val="24"/>
          <w:szCs w:val="24"/>
          <w:lang w:eastAsia="cs-CZ"/>
        </w:rPr>
        <w:t xml:space="preserve">a </w:t>
      </w:r>
      <w:r w:rsidR="00CD1FEF" w:rsidRPr="00A81219">
        <w:rPr>
          <w:sz w:val="24"/>
          <w:szCs w:val="24"/>
          <w:lang w:eastAsia="cs-CZ"/>
        </w:rPr>
        <w:t>následně budou</w:t>
      </w:r>
      <w:r w:rsidR="00021CF1" w:rsidRPr="00A81219">
        <w:rPr>
          <w:sz w:val="24"/>
          <w:szCs w:val="24"/>
          <w:lang w:eastAsia="cs-CZ"/>
        </w:rPr>
        <w:t xml:space="preserve"> zlikvidovány.</w:t>
      </w:r>
    </w:p>
    <w:p w14:paraId="21D6F134" w14:textId="77777777" w:rsidR="002108B5" w:rsidRPr="00A81219" w:rsidRDefault="002108B5" w:rsidP="003624A4">
      <w:pPr>
        <w:ind w:left="0"/>
        <w:rPr>
          <w:sz w:val="24"/>
          <w:szCs w:val="24"/>
          <w:lang w:eastAsia="cs-CZ"/>
        </w:rPr>
      </w:pPr>
    </w:p>
    <w:p w14:paraId="209922F6" w14:textId="329B87A0" w:rsidR="00021CF1" w:rsidRPr="00A81219" w:rsidRDefault="00021CF1" w:rsidP="003624A4">
      <w:pPr>
        <w:spacing w:after="120"/>
        <w:ind w:left="0"/>
        <w:rPr>
          <w:sz w:val="24"/>
          <w:szCs w:val="24"/>
        </w:rPr>
      </w:pPr>
      <w:r w:rsidRPr="00A81219">
        <w:rPr>
          <w:sz w:val="24"/>
          <w:szCs w:val="24"/>
        </w:rPr>
        <w:t xml:space="preserve">Zpracování bude probíhat v souladu s příslušnými právními normami o ochraně osobních údajů a s Nařízením Evropského parlamentu a Rady (EU) 2016/679 ze dne 27. dubna 2016 o ochraně fyzických osob v souvislosti se zpracováním osobních údajů a o volném pohybu těchto údajů a o zrušení směrnice 95/46/ES (obecné nařízení o ochraně osobních údajů). Bližší informace o zpracování osobních údajů jsou v Informačním memorandu na webové stránce </w:t>
      </w:r>
      <w:hyperlink r:id="rId8" w:history="1">
        <w:r w:rsidR="00AE272F" w:rsidRPr="00A81219">
          <w:rPr>
            <w:rStyle w:val="Hypertextovodkaz"/>
            <w:rFonts w:cs="Arial"/>
            <w:sz w:val="24"/>
            <w:szCs w:val="24"/>
          </w:rPr>
          <w:t>statutárního města Ústí nad Labem</w:t>
        </w:r>
      </w:hyperlink>
      <w:r w:rsidR="00AE272F" w:rsidRPr="00A81219">
        <w:rPr>
          <w:sz w:val="24"/>
          <w:szCs w:val="24"/>
        </w:rPr>
        <w:t xml:space="preserve">. </w:t>
      </w:r>
    </w:p>
    <w:p w14:paraId="130CB5CD" w14:textId="77777777" w:rsidR="00A81219" w:rsidRDefault="00A81219" w:rsidP="003624A4">
      <w:pPr>
        <w:spacing w:after="120"/>
        <w:ind w:left="0"/>
        <w:outlineLvl w:val="0"/>
        <w:rPr>
          <w:b/>
          <w:bCs/>
          <w:sz w:val="24"/>
          <w:szCs w:val="24"/>
        </w:rPr>
      </w:pPr>
    </w:p>
    <w:p w14:paraId="08DE612A" w14:textId="77777777" w:rsidR="00021CF1" w:rsidRPr="003624A4" w:rsidRDefault="00021CF1" w:rsidP="003624A4">
      <w:pPr>
        <w:spacing w:after="120"/>
        <w:ind w:left="0"/>
        <w:outlineLvl w:val="0"/>
        <w:rPr>
          <w:b/>
          <w:bCs/>
          <w:sz w:val="24"/>
          <w:szCs w:val="24"/>
        </w:rPr>
      </w:pPr>
      <w:r w:rsidRPr="003624A4">
        <w:rPr>
          <w:b/>
          <w:bCs/>
          <w:sz w:val="24"/>
          <w:szCs w:val="24"/>
        </w:rPr>
        <w:lastRenderedPageBreak/>
        <w:t>Byl/a jsem poučen/a o tom, že poskytnutí údajů je dobrovolné.</w:t>
      </w:r>
    </w:p>
    <w:p w14:paraId="564245A0" w14:textId="77777777" w:rsidR="00021CF1" w:rsidRPr="003624A4" w:rsidRDefault="00021CF1" w:rsidP="003624A4">
      <w:pPr>
        <w:spacing w:after="120"/>
        <w:ind w:left="0"/>
        <w:rPr>
          <w:sz w:val="24"/>
          <w:szCs w:val="24"/>
        </w:rPr>
      </w:pPr>
      <w:r w:rsidRPr="003624A4">
        <w:rPr>
          <w:sz w:val="24"/>
          <w:szCs w:val="24"/>
        </w:rPr>
        <w:t xml:space="preserve">Dále jsem byl/a v souladu s příslušnou právní úpravou poučen/a: </w:t>
      </w:r>
    </w:p>
    <w:p w14:paraId="4775DBE6" w14:textId="77777777" w:rsidR="00021CF1" w:rsidRPr="003624A4" w:rsidRDefault="00021CF1" w:rsidP="003624A4">
      <w:pPr>
        <w:pStyle w:val="Odstavecseseznamem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  <w:bar w:val="nil"/>
        </w:pBdr>
        <w:ind w:left="714" w:hanging="357"/>
        <w:contextualSpacing w:val="0"/>
        <w:rPr>
          <w:rFonts w:eastAsia="Tahoma"/>
          <w:sz w:val="24"/>
          <w:szCs w:val="24"/>
        </w:rPr>
      </w:pPr>
      <w:r w:rsidRPr="003624A4">
        <w:rPr>
          <w:sz w:val="24"/>
          <w:szCs w:val="24"/>
        </w:rPr>
        <w:t>o svém právu tento souhlas odvolat, a to i bez udání důvodu,</w:t>
      </w:r>
    </w:p>
    <w:p w14:paraId="0F81D90E" w14:textId="77777777" w:rsidR="00021CF1" w:rsidRPr="003624A4" w:rsidRDefault="00021CF1" w:rsidP="003624A4">
      <w:pPr>
        <w:pStyle w:val="Odstavecseseznamem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  <w:bar w:val="nil"/>
        </w:pBdr>
        <w:ind w:left="714" w:hanging="357"/>
        <w:contextualSpacing w:val="0"/>
        <w:rPr>
          <w:rFonts w:eastAsia="Tahoma"/>
          <w:sz w:val="24"/>
          <w:szCs w:val="24"/>
        </w:rPr>
      </w:pPr>
      <w:r w:rsidRPr="003624A4">
        <w:rPr>
          <w:sz w:val="24"/>
          <w:szCs w:val="24"/>
        </w:rPr>
        <w:t>o svém právu přístupu k těmto údajům a právu na jejich opravu,</w:t>
      </w:r>
    </w:p>
    <w:p w14:paraId="0370A10B" w14:textId="77777777" w:rsidR="00021CF1" w:rsidRPr="003624A4" w:rsidRDefault="00021CF1" w:rsidP="003624A4">
      <w:pPr>
        <w:pStyle w:val="Odstavecseseznamem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  <w:bar w:val="nil"/>
        </w:pBdr>
        <w:ind w:left="714" w:hanging="357"/>
        <w:contextualSpacing w:val="0"/>
        <w:rPr>
          <w:sz w:val="24"/>
          <w:szCs w:val="24"/>
        </w:rPr>
      </w:pPr>
      <w:r w:rsidRPr="003624A4">
        <w:rPr>
          <w:sz w:val="24"/>
          <w:szCs w:val="24"/>
        </w:rPr>
        <w:t xml:space="preserve">o svém právu na vymazání těchto údajů, pokud dochází k jejich zpracování v rozporu s ochranou definovanou příslušnou právní úpravou nebo v rozporu s tímto souhlasem, nebo byl souhlas odvolán, </w:t>
      </w:r>
    </w:p>
    <w:p w14:paraId="12DEC3E5" w14:textId="77777777" w:rsidR="00021CF1" w:rsidRPr="003624A4" w:rsidRDefault="00021CF1" w:rsidP="003624A4">
      <w:pPr>
        <w:pStyle w:val="Odstavecseseznamem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  <w:bar w:val="nil"/>
        </w:pBdr>
        <w:ind w:left="714" w:hanging="357"/>
        <w:contextualSpacing w:val="0"/>
        <w:rPr>
          <w:sz w:val="24"/>
          <w:szCs w:val="24"/>
        </w:rPr>
      </w:pPr>
      <w:r w:rsidRPr="003624A4">
        <w:rPr>
          <w:sz w:val="24"/>
          <w:szCs w:val="24"/>
        </w:rPr>
        <w:t>o svém právu omezit zpracování osobních údajů anebo vznést námitku proti tomuto zpracování,</w:t>
      </w:r>
    </w:p>
    <w:p w14:paraId="070DD1B5" w14:textId="77777777" w:rsidR="00021CF1" w:rsidRPr="003624A4" w:rsidRDefault="00021CF1" w:rsidP="003624A4">
      <w:pPr>
        <w:pStyle w:val="Odstavecseseznamem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  <w:bar w:val="nil"/>
        </w:pBdr>
        <w:ind w:left="714" w:hanging="357"/>
        <w:contextualSpacing w:val="0"/>
        <w:rPr>
          <w:sz w:val="24"/>
          <w:szCs w:val="24"/>
        </w:rPr>
      </w:pPr>
      <w:r w:rsidRPr="003624A4">
        <w:rPr>
          <w:sz w:val="24"/>
          <w:szCs w:val="24"/>
        </w:rPr>
        <w:t>o svém právu podat stížnost u Úřadu pro ochranu osobních údajů.</w:t>
      </w:r>
    </w:p>
    <w:p w14:paraId="3832B1FE" w14:textId="77777777" w:rsidR="00021CF1" w:rsidRPr="003624A4" w:rsidRDefault="00021CF1" w:rsidP="003624A4">
      <w:pPr>
        <w:pStyle w:val="Odstavecseseznamem"/>
        <w:ind w:left="714"/>
        <w:rPr>
          <w:sz w:val="24"/>
          <w:szCs w:val="24"/>
        </w:rPr>
      </w:pPr>
    </w:p>
    <w:p w14:paraId="3A0C247E" w14:textId="2A4B075E" w:rsidR="003624A4" w:rsidRPr="003624A4" w:rsidRDefault="00021CF1" w:rsidP="003624A4">
      <w:pPr>
        <w:spacing w:after="120"/>
        <w:ind w:left="0"/>
        <w:rPr>
          <w:sz w:val="24"/>
          <w:szCs w:val="24"/>
        </w:rPr>
      </w:pPr>
      <w:r w:rsidRPr="003624A4">
        <w:rPr>
          <w:sz w:val="24"/>
          <w:szCs w:val="24"/>
        </w:rPr>
        <w:t>Svá práva mo</w:t>
      </w:r>
      <w:r w:rsidR="003624A4">
        <w:rPr>
          <w:sz w:val="24"/>
          <w:szCs w:val="24"/>
        </w:rPr>
        <w:t>hu uplatnit doručením žádosti</w:t>
      </w:r>
      <w:r w:rsidRPr="003624A4">
        <w:rPr>
          <w:sz w:val="24"/>
          <w:szCs w:val="24"/>
        </w:rPr>
        <w:t xml:space="preserve">: </w:t>
      </w:r>
    </w:p>
    <w:p w14:paraId="6CC98670" w14:textId="5ECF2747" w:rsidR="003624A4" w:rsidRPr="00A81219" w:rsidRDefault="003624A4" w:rsidP="00A81219">
      <w:pPr>
        <w:pStyle w:val="Odstavecseseznamem"/>
        <w:numPr>
          <w:ilvl w:val="0"/>
          <w:numId w:val="9"/>
        </w:numPr>
        <w:spacing w:after="120"/>
        <w:rPr>
          <w:sz w:val="24"/>
          <w:szCs w:val="24"/>
        </w:rPr>
      </w:pPr>
      <w:r w:rsidRPr="00A81219">
        <w:rPr>
          <w:sz w:val="24"/>
          <w:szCs w:val="24"/>
        </w:rPr>
        <w:t>na adresu p</w:t>
      </w:r>
      <w:r w:rsidR="00021CF1" w:rsidRPr="00A81219">
        <w:rPr>
          <w:sz w:val="24"/>
          <w:szCs w:val="24"/>
        </w:rPr>
        <w:t>odatelny</w:t>
      </w:r>
      <w:r w:rsidRPr="00A81219">
        <w:rPr>
          <w:sz w:val="24"/>
          <w:szCs w:val="24"/>
          <w:lang w:eastAsia="cs-CZ"/>
        </w:rPr>
        <w:t xml:space="preserve"> statutárního města Ústí nad Labem, Magistrátu města Ústí nad Labem,</w:t>
      </w:r>
      <w:r w:rsidR="00A81219" w:rsidRPr="00A81219">
        <w:rPr>
          <w:sz w:val="24"/>
          <w:szCs w:val="24"/>
        </w:rPr>
        <w:t xml:space="preserve"> </w:t>
      </w:r>
      <w:r w:rsidRPr="00A81219">
        <w:rPr>
          <w:sz w:val="24"/>
          <w:szCs w:val="24"/>
        </w:rPr>
        <w:t>Velká Hradební 2336/8, 401 00 Ústí nad Labem</w:t>
      </w:r>
      <w:r w:rsidR="00021CF1" w:rsidRPr="00A81219">
        <w:rPr>
          <w:sz w:val="24"/>
          <w:szCs w:val="24"/>
        </w:rPr>
        <w:t xml:space="preserve">, </w:t>
      </w:r>
    </w:p>
    <w:p w14:paraId="16076CE6" w14:textId="4CF60A41" w:rsidR="003624A4" w:rsidRPr="00A81219" w:rsidRDefault="003624A4" w:rsidP="00A81219">
      <w:pPr>
        <w:pStyle w:val="Odstavecseseznamem"/>
        <w:numPr>
          <w:ilvl w:val="0"/>
          <w:numId w:val="9"/>
        </w:numPr>
        <w:spacing w:after="120"/>
        <w:rPr>
          <w:sz w:val="24"/>
          <w:szCs w:val="24"/>
        </w:rPr>
      </w:pPr>
      <w:r w:rsidRPr="00A81219">
        <w:rPr>
          <w:sz w:val="24"/>
          <w:szCs w:val="24"/>
        </w:rPr>
        <w:t xml:space="preserve">datovou zprávou </w:t>
      </w:r>
      <w:r w:rsidR="00CD1FEF" w:rsidRPr="00A81219">
        <w:rPr>
          <w:sz w:val="24"/>
          <w:szCs w:val="24"/>
        </w:rPr>
        <w:t>do datové schránky ID</w:t>
      </w:r>
      <w:r w:rsidRPr="00A81219">
        <w:rPr>
          <w:sz w:val="24"/>
          <w:szCs w:val="24"/>
        </w:rPr>
        <w:t xml:space="preserve">: </w:t>
      </w:r>
      <w:r w:rsidRPr="00A81219">
        <w:rPr>
          <w:sz w:val="24"/>
          <w:szCs w:val="24"/>
          <w:shd w:val="clear" w:color="auto" w:fill="FFFFFF"/>
        </w:rPr>
        <w:t>vt8bhx2</w:t>
      </w:r>
      <w:r w:rsidR="00021CF1" w:rsidRPr="00A81219">
        <w:rPr>
          <w:sz w:val="24"/>
          <w:szCs w:val="24"/>
        </w:rPr>
        <w:t xml:space="preserve">, </w:t>
      </w:r>
      <w:r w:rsidRPr="00A81219">
        <w:rPr>
          <w:sz w:val="24"/>
          <w:szCs w:val="24"/>
        </w:rPr>
        <w:t>či</w:t>
      </w:r>
    </w:p>
    <w:p w14:paraId="0BE341AE" w14:textId="6D9727E0" w:rsidR="00021CF1" w:rsidRPr="00A81219" w:rsidRDefault="003624A4" w:rsidP="00A81219">
      <w:pPr>
        <w:pStyle w:val="Odstavecseseznamem"/>
        <w:numPr>
          <w:ilvl w:val="0"/>
          <w:numId w:val="9"/>
        </w:numPr>
        <w:spacing w:after="120"/>
        <w:rPr>
          <w:sz w:val="24"/>
          <w:szCs w:val="24"/>
        </w:rPr>
      </w:pPr>
      <w:r w:rsidRPr="00A81219">
        <w:rPr>
          <w:sz w:val="24"/>
          <w:szCs w:val="24"/>
        </w:rPr>
        <w:t xml:space="preserve">na dresu </w:t>
      </w:r>
      <w:r w:rsidR="00CD1FEF" w:rsidRPr="00A81219">
        <w:rPr>
          <w:sz w:val="24"/>
          <w:szCs w:val="24"/>
        </w:rPr>
        <w:t>elektronické podatelny:</w:t>
      </w:r>
      <w:r w:rsidRPr="00A81219">
        <w:rPr>
          <w:sz w:val="24"/>
          <w:szCs w:val="24"/>
        </w:rPr>
        <w:t xml:space="preserve"> </w:t>
      </w:r>
      <w:hyperlink r:id="rId9" w:history="1">
        <w:r w:rsidRPr="00A81219">
          <w:rPr>
            <w:rStyle w:val="Hypertextovodkaz"/>
            <w:rFonts w:cs="Arial"/>
            <w:sz w:val="24"/>
            <w:szCs w:val="24"/>
          </w:rPr>
          <w:t>podatelna.magistrat@mag-ul.cz</w:t>
        </w:r>
      </w:hyperlink>
      <w:r w:rsidRPr="00A81219">
        <w:rPr>
          <w:sz w:val="24"/>
          <w:szCs w:val="24"/>
        </w:rPr>
        <w:t>.</w:t>
      </w:r>
    </w:p>
    <w:p w14:paraId="285B72F9" w14:textId="7E1F4AE1" w:rsidR="00021CF1" w:rsidRPr="003624A4" w:rsidRDefault="00021CF1" w:rsidP="003624A4">
      <w:pPr>
        <w:spacing w:after="120"/>
        <w:ind w:left="0"/>
        <w:rPr>
          <w:sz w:val="24"/>
          <w:szCs w:val="24"/>
        </w:rPr>
      </w:pPr>
      <w:r w:rsidRPr="003624A4">
        <w:rPr>
          <w:sz w:val="24"/>
          <w:szCs w:val="24"/>
        </w:rPr>
        <w:t xml:space="preserve">Beru na vědomí, že odvolání tohoto souhlasu může ovlivnit dosažení účelu, pro který byl tento souhlas </w:t>
      </w:r>
      <w:r w:rsidR="00A81219">
        <w:rPr>
          <w:sz w:val="24"/>
          <w:szCs w:val="24"/>
        </w:rPr>
        <w:t>udělen,</w:t>
      </w:r>
      <w:r w:rsidRPr="003624A4">
        <w:rPr>
          <w:sz w:val="24"/>
          <w:szCs w:val="24"/>
        </w:rPr>
        <w:t xml:space="preserve"> pokud tohoto účelu nelze dosáhnout jinak. </w:t>
      </w:r>
    </w:p>
    <w:p w14:paraId="0E6C55C1" w14:textId="77777777" w:rsidR="002108B5" w:rsidRPr="003624A4" w:rsidRDefault="002108B5" w:rsidP="003624A4">
      <w:pPr>
        <w:ind w:left="0"/>
        <w:rPr>
          <w:sz w:val="24"/>
          <w:szCs w:val="24"/>
          <w:lang w:eastAsia="cs-CZ"/>
        </w:rPr>
      </w:pPr>
    </w:p>
    <w:p w14:paraId="6D22793E" w14:textId="77777777" w:rsidR="002108B5" w:rsidRPr="003624A4" w:rsidRDefault="002108B5" w:rsidP="003624A4">
      <w:pPr>
        <w:ind w:left="0"/>
        <w:rPr>
          <w:sz w:val="24"/>
          <w:szCs w:val="24"/>
          <w:lang w:eastAsia="cs-CZ"/>
        </w:rPr>
      </w:pPr>
    </w:p>
    <w:p w14:paraId="5E923F33" w14:textId="77777777" w:rsidR="002108B5" w:rsidRPr="003624A4" w:rsidRDefault="002108B5" w:rsidP="003624A4">
      <w:pPr>
        <w:ind w:left="0"/>
        <w:rPr>
          <w:b/>
          <w:sz w:val="24"/>
          <w:szCs w:val="24"/>
          <w:lang w:eastAsia="cs-CZ"/>
        </w:rPr>
      </w:pPr>
    </w:p>
    <w:p w14:paraId="2B8F7526" w14:textId="77777777" w:rsidR="002108B5" w:rsidRPr="003624A4" w:rsidRDefault="002108B5" w:rsidP="003624A4">
      <w:pPr>
        <w:ind w:left="0"/>
        <w:rPr>
          <w:b/>
          <w:sz w:val="24"/>
          <w:szCs w:val="24"/>
          <w:lang w:eastAsia="cs-CZ"/>
        </w:rPr>
      </w:pPr>
    </w:p>
    <w:p w14:paraId="398E02AE" w14:textId="2FD1600E" w:rsidR="002108B5" w:rsidRPr="003624A4" w:rsidRDefault="002108B5" w:rsidP="003624A4">
      <w:pPr>
        <w:ind w:left="0"/>
        <w:rPr>
          <w:b/>
          <w:sz w:val="24"/>
          <w:szCs w:val="24"/>
          <w:lang w:eastAsia="cs-CZ"/>
        </w:rPr>
      </w:pPr>
      <w:r w:rsidRPr="003624A4">
        <w:rPr>
          <w:b/>
          <w:sz w:val="24"/>
          <w:szCs w:val="24"/>
          <w:lang w:eastAsia="cs-CZ"/>
        </w:rPr>
        <w:t xml:space="preserve">Místo a datum                                                    </w:t>
      </w:r>
      <w:r w:rsidR="003624A4">
        <w:rPr>
          <w:b/>
          <w:sz w:val="24"/>
          <w:szCs w:val="24"/>
          <w:lang w:eastAsia="cs-CZ"/>
        </w:rPr>
        <w:tab/>
      </w:r>
      <w:r w:rsidRPr="003624A4">
        <w:rPr>
          <w:b/>
          <w:sz w:val="24"/>
          <w:szCs w:val="24"/>
          <w:lang w:eastAsia="cs-CZ"/>
        </w:rPr>
        <w:t xml:space="preserve">Podpis poplatníka </w:t>
      </w:r>
    </w:p>
    <w:p w14:paraId="180998D1" w14:textId="77777777" w:rsidR="002108B5" w:rsidRPr="003624A4" w:rsidRDefault="002108B5" w:rsidP="003624A4">
      <w:pPr>
        <w:ind w:left="0"/>
        <w:rPr>
          <w:b/>
          <w:sz w:val="24"/>
          <w:szCs w:val="24"/>
          <w:lang w:eastAsia="cs-CZ"/>
        </w:rPr>
      </w:pPr>
    </w:p>
    <w:p w14:paraId="433847F7" w14:textId="77777777" w:rsidR="002108B5" w:rsidRPr="003624A4" w:rsidRDefault="002108B5" w:rsidP="003624A4">
      <w:pPr>
        <w:ind w:left="709" w:hanging="1"/>
        <w:rPr>
          <w:sz w:val="24"/>
          <w:szCs w:val="24"/>
          <w:lang w:eastAsia="cs-CZ"/>
        </w:rPr>
      </w:pPr>
    </w:p>
    <w:p w14:paraId="612DB7DA" w14:textId="77777777" w:rsidR="002108B5" w:rsidRPr="003624A4" w:rsidRDefault="002108B5" w:rsidP="003624A4">
      <w:pPr>
        <w:spacing w:after="120"/>
        <w:ind w:left="0" w:hanging="1"/>
        <w:rPr>
          <w:sz w:val="24"/>
          <w:szCs w:val="24"/>
          <w:lang w:eastAsia="cs-CZ"/>
        </w:rPr>
      </w:pPr>
    </w:p>
    <w:p w14:paraId="31F32054" w14:textId="77777777" w:rsidR="002108B5" w:rsidRPr="003624A4" w:rsidRDefault="002108B5" w:rsidP="003624A4">
      <w:pPr>
        <w:ind w:left="0"/>
        <w:rPr>
          <w:sz w:val="24"/>
          <w:szCs w:val="24"/>
          <w:lang w:eastAsia="cs-CZ"/>
        </w:rPr>
      </w:pPr>
    </w:p>
    <w:p w14:paraId="572C1333" w14:textId="77777777" w:rsidR="002108B5" w:rsidRPr="003624A4" w:rsidRDefault="002108B5" w:rsidP="003624A4">
      <w:pPr>
        <w:ind w:left="0"/>
        <w:rPr>
          <w:sz w:val="24"/>
          <w:szCs w:val="24"/>
          <w:lang w:eastAsia="cs-CZ"/>
        </w:rPr>
      </w:pPr>
    </w:p>
    <w:p w14:paraId="50E97FD1" w14:textId="77777777" w:rsidR="002108B5" w:rsidRPr="003624A4" w:rsidRDefault="002108B5" w:rsidP="003624A4">
      <w:pPr>
        <w:ind w:left="0"/>
        <w:rPr>
          <w:sz w:val="24"/>
          <w:szCs w:val="24"/>
          <w:lang w:eastAsia="cs-CZ"/>
        </w:rPr>
      </w:pPr>
    </w:p>
    <w:p w14:paraId="432FF68D" w14:textId="77777777" w:rsidR="00CD1FEF" w:rsidRDefault="00CD1FEF" w:rsidP="002108B5">
      <w:pPr>
        <w:spacing w:before="100" w:beforeAutospacing="1" w:after="100" w:afterAutospacing="1"/>
        <w:ind w:left="0"/>
        <w:rPr>
          <w:sz w:val="24"/>
          <w:szCs w:val="24"/>
          <w:lang w:eastAsia="cs-CZ"/>
        </w:rPr>
      </w:pPr>
    </w:p>
    <w:p w14:paraId="05E67745" w14:textId="0F9BCD71" w:rsidR="002108B5" w:rsidRPr="003624A4" w:rsidRDefault="002108B5" w:rsidP="002108B5">
      <w:pPr>
        <w:spacing w:before="100" w:beforeAutospacing="1" w:after="100" w:afterAutospacing="1"/>
        <w:ind w:left="0"/>
        <w:rPr>
          <w:sz w:val="24"/>
          <w:szCs w:val="24"/>
          <w:lang w:eastAsia="cs-CZ"/>
        </w:rPr>
      </w:pPr>
      <w:r w:rsidRPr="003624A4">
        <w:rPr>
          <w:sz w:val="24"/>
          <w:szCs w:val="24"/>
          <w:lang w:eastAsia="cs-CZ"/>
        </w:rPr>
        <w:t xml:space="preserve">V případě nejasností se můžete informovat u správce poplatku Magistrátu města Ústí nad Labem, </w:t>
      </w:r>
      <w:r w:rsidR="00C418E7" w:rsidRPr="003624A4">
        <w:rPr>
          <w:sz w:val="24"/>
          <w:szCs w:val="24"/>
          <w:lang w:eastAsia="cs-CZ"/>
        </w:rPr>
        <w:t>právní odbor, oddělení správy pohledávek</w:t>
      </w:r>
      <w:r w:rsidRPr="003624A4">
        <w:rPr>
          <w:sz w:val="24"/>
          <w:szCs w:val="24"/>
          <w:lang w:eastAsia="cs-CZ"/>
        </w:rPr>
        <w:t xml:space="preserve">, Velká Hradební 8, 401 00, </w:t>
      </w:r>
      <w:r w:rsidR="00162620">
        <w:rPr>
          <w:sz w:val="24"/>
          <w:szCs w:val="24"/>
          <w:lang w:eastAsia="cs-CZ"/>
        </w:rPr>
        <w:br/>
      </w:r>
      <w:r w:rsidR="00C418E7" w:rsidRPr="003624A4">
        <w:rPr>
          <w:sz w:val="24"/>
          <w:szCs w:val="24"/>
        </w:rPr>
        <w:t>přízemí – vpravo vedle hlavního vchodu z Lidického náměstí.</w:t>
      </w:r>
    </w:p>
    <w:p w14:paraId="7956E0F7" w14:textId="77777777" w:rsidR="00C418E7" w:rsidRPr="003624A4" w:rsidRDefault="00C418E7" w:rsidP="002108B5">
      <w:pPr>
        <w:spacing w:after="100" w:afterAutospacing="1"/>
        <w:ind w:left="0"/>
        <w:rPr>
          <w:sz w:val="24"/>
          <w:szCs w:val="24"/>
          <w:lang w:eastAsia="cs-CZ"/>
        </w:rPr>
      </w:pPr>
      <w:r w:rsidRPr="003624A4">
        <w:rPr>
          <w:sz w:val="24"/>
          <w:szCs w:val="24"/>
        </w:rPr>
        <w:t>Kontakty:</w:t>
      </w:r>
      <w:r w:rsidRPr="003624A4">
        <w:rPr>
          <w:sz w:val="24"/>
          <w:szCs w:val="24"/>
        </w:rPr>
        <w:br/>
        <w:t>tel.: 475 271 596, 475 271 656, 475 271 396, 475 271 575, 475 271 594</w:t>
      </w:r>
      <w:r w:rsidRPr="003624A4">
        <w:rPr>
          <w:sz w:val="24"/>
          <w:szCs w:val="24"/>
          <w:lang w:eastAsia="cs-CZ"/>
        </w:rPr>
        <w:t xml:space="preserve"> </w:t>
      </w:r>
    </w:p>
    <w:p w14:paraId="6C2D19F7" w14:textId="15016C7A" w:rsidR="002108B5" w:rsidRPr="003624A4" w:rsidRDefault="002108B5" w:rsidP="002108B5">
      <w:pPr>
        <w:spacing w:after="100" w:afterAutospacing="1"/>
        <w:ind w:left="0"/>
        <w:rPr>
          <w:sz w:val="24"/>
          <w:szCs w:val="24"/>
          <w:lang w:eastAsia="cs-CZ"/>
        </w:rPr>
      </w:pPr>
      <w:r w:rsidRPr="003624A4">
        <w:rPr>
          <w:sz w:val="24"/>
          <w:szCs w:val="24"/>
          <w:lang w:eastAsia="cs-CZ"/>
        </w:rPr>
        <w:t xml:space="preserve">e-mail: </w:t>
      </w:r>
      <w:hyperlink r:id="rId10" w:history="1">
        <w:r w:rsidRPr="003624A4">
          <w:rPr>
            <w:color w:val="0000FF"/>
            <w:sz w:val="24"/>
            <w:szCs w:val="24"/>
            <w:u w:val="single"/>
            <w:lang w:eastAsia="cs-CZ"/>
          </w:rPr>
          <w:t>inkasni@mag-ul.cz</w:t>
        </w:r>
      </w:hyperlink>
    </w:p>
    <w:p w14:paraId="194A193C" w14:textId="77777777" w:rsidR="00D04168" w:rsidRPr="003624A4" w:rsidRDefault="00D04168" w:rsidP="002108B5">
      <w:pPr>
        <w:rPr>
          <w:sz w:val="24"/>
          <w:szCs w:val="24"/>
        </w:rPr>
      </w:pPr>
    </w:p>
    <w:sectPr w:rsidR="00D04168" w:rsidRPr="003624A4" w:rsidSect="00270049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1134" w:bottom="1616" w:left="1134" w:header="709" w:footer="709" w:gutter="0"/>
      <w:pgNumType w:start="1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67F1DA9" w16cex:dateUtc="2025-12-18T06:36:00Z"/>
  <w16cex:commentExtensible w16cex:durableId="69AFB0AD" w16cex:dateUtc="2025-12-18T06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BA31BCF" w16cid:durableId="2BA31BCF"/>
  <w16cid:commentId w16cid:paraId="61FA9855" w16cid:durableId="567F1DA9"/>
  <w16cid:commentId w16cid:paraId="22126042" w16cid:durableId="22126042"/>
  <w16cid:commentId w16cid:paraId="0946B914" w16cid:durableId="69AFB0AD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0D3208" w14:textId="77777777" w:rsidR="00AA6058" w:rsidRDefault="00AA6058" w:rsidP="00BB5E68">
      <w:r>
        <w:separator/>
      </w:r>
    </w:p>
  </w:endnote>
  <w:endnote w:type="continuationSeparator" w:id="0">
    <w:p w14:paraId="34B478B4" w14:textId="77777777" w:rsidR="00AA6058" w:rsidRDefault="00AA6058" w:rsidP="00BB5E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6434A0" w14:textId="77777777" w:rsidR="00D65E7B" w:rsidRDefault="00D65E7B" w:rsidP="00D65E7B">
    <w:pPr>
      <w:pStyle w:val="Zpat"/>
      <w:ind w:left="0"/>
      <w:rPr>
        <w:sz w:val="15"/>
        <w:szCs w:val="15"/>
      </w:rPr>
    </w:pPr>
  </w:p>
  <w:p w14:paraId="6F43A6BA" w14:textId="77777777" w:rsidR="00D70854" w:rsidRDefault="00D70854" w:rsidP="00D70854">
    <w:pPr>
      <w:pStyle w:val="Zpat"/>
      <w:ind w:left="0"/>
      <w:rPr>
        <w:sz w:val="15"/>
        <w:szCs w:val="15"/>
      </w:rPr>
    </w:pPr>
  </w:p>
  <w:p w14:paraId="11602E27" w14:textId="77777777" w:rsidR="00D70854" w:rsidRPr="004D1897" w:rsidRDefault="00D70854" w:rsidP="00D70854">
    <w:pPr>
      <w:pStyle w:val="Zpat"/>
      <w:ind w:left="284"/>
      <w:rPr>
        <w:sz w:val="16"/>
        <w:szCs w:val="16"/>
      </w:rPr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4540CA3" wp14:editId="6775A90C">
              <wp:simplePos x="0" y="0"/>
              <wp:positionH relativeFrom="column">
                <wp:posOffset>41910</wp:posOffset>
              </wp:positionH>
              <wp:positionV relativeFrom="paragraph">
                <wp:posOffset>17780</wp:posOffset>
              </wp:positionV>
              <wp:extent cx="0" cy="533400"/>
              <wp:effectExtent l="13335" t="8255" r="5715" b="10795"/>
              <wp:wrapNone/>
              <wp:docPr id="1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3340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<w:pict>
            <v:shapetype w14:anchorId="19712C31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3.3pt;margin-top:1.4pt;width:0;height:4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"/>
          </w:pict>
        </mc:Fallback>
      </mc:AlternateContent>
    </w:r>
    <w:r w:rsidRPr="004D1897">
      <w:rPr>
        <w:sz w:val="16"/>
        <w:szCs w:val="16"/>
      </w:rPr>
      <w:t>Statutární město Ústí nad Labem, Velká Hradební 2336/8, 401 00 Ústí nad Labem</w:t>
    </w:r>
  </w:p>
  <w:p w14:paraId="31D735F5" w14:textId="77777777" w:rsidR="00D70854" w:rsidRPr="004D1897" w:rsidRDefault="00D70854" w:rsidP="00D70854">
    <w:pPr>
      <w:pStyle w:val="Zpat"/>
      <w:tabs>
        <w:tab w:val="clear" w:pos="4536"/>
      </w:tabs>
      <w:ind w:left="284"/>
      <w:rPr>
        <w:sz w:val="16"/>
        <w:szCs w:val="16"/>
      </w:rPr>
    </w:pPr>
  </w:p>
  <w:p w14:paraId="283DBCCA" w14:textId="77777777" w:rsidR="00D70854" w:rsidRPr="004D1897" w:rsidRDefault="00D70854" w:rsidP="00D70854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sz w:val="16"/>
        <w:szCs w:val="16"/>
      </w:rPr>
    </w:pPr>
    <w:r w:rsidRPr="004D1897">
      <w:rPr>
        <w:sz w:val="16"/>
        <w:szCs w:val="16"/>
      </w:rPr>
      <w:t>tel.: +420 475 271 111</w:t>
    </w:r>
    <w:r w:rsidRPr="004D1897">
      <w:rPr>
        <w:sz w:val="16"/>
        <w:szCs w:val="16"/>
      </w:rPr>
      <w:tab/>
      <w:t xml:space="preserve">url: </w:t>
    </w:r>
    <w:hyperlink r:id="rId1" w:history="1">
      <w:r w:rsidRPr="004D1897">
        <w:rPr>
          <w:rStyle w:val="Hypertextovodkaz"/>
          <w:sz w:val="16"/>
          <w:szCs w:val="16"/>
        </w:rPr>
        <w:t>www.usti-nad-labem.cz</w:t>
      </w:r>
    </w:hyperlink>
    <w:r w:rsidRPr="004D1897">
      <w:rPr>
        <w:sz w:val="16"/>
        <w:szCs w:val="16"/>
      </w:rPr>
      <w:tab/>
      <w:t>IČ: 00081531</w:t>
    </w:r>
    <w:r w:rsidRPr="004D1897">
      <w:rPr>
        <w:sz w:val="16"/>
        <w:szCs w:val="16"/>
      </w:rPr>
      <w:tab/>
    </w:r>
  </w:p>
  <w:p w14:paraId="6380617B" w14:textId="77777777" w:rsidR="00D70854" w:rsidRPr="004D1897" w:rsidRDefault="00D70854" w:rsidP="00D70854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sz w:val="16"/>
        <w:szCs w:val="16"/>
      </w:rPr>
    </w:pPr>
    <w:r w:rsidRPr="004D1897">
      <w:rPr>
        <w:sz w:val="16"/>
        <w:szCs w:val="16"/>
      </w:rPr>
      <w:t xml:space="preserve">e-mail: </w:t>
    </w:r>
    <w:hyperlink r:id="rId2" w:history="1">
      <w:r w:rsidRPr="004D1897">
        <w:rPr>
          <w:rStyle w:val="Hypertextovodkaz"/>
          <w:rFonts w:cs="Arial"/>
          <w:sz w:val="16"/>
          <w:szCs w:val="16"/>
        </w:rPr>
        <w:t>podatelna.magistrat@mag-ul.cz</w:t>
      </w:r>
    </w:hyperlink>
    <w:r w:rsidRPr="004D1897">
      <w:rPr>
        <w:sz w:val="16"/>
        <w:szCs w:val="16"/>
      </w:rPr>
      <w:tab/>
      <w:t xml:space="preserve">ID DS: </w:t>
    </w:r>
    <w:r w:rsidRPr="004D1897">
      <w:rPr>
        <w:color w:val="333333"/>
        <w:sz w:val="16"/>
        <w:szCs w:val="16"/>
        <w:shd w:val="clear" w:color="auto" w:fill="FFFFFF"/>
      </w:rPr>
      <w:t>vt8bhx2</w:t>
    </w:r>
    <w:r>
      <w:rPr>
        <w:color w:val="333333"/>
        <w:sz w:val="16"/>
        <w:szCs w:val="16"/>
        <w:shd w:val="clear" w:color="auto" w:fill="FFFFFF"/>
      </w:rPr>
      <w:tab/>
    </w:r>
    <w:r w:rsidRPr="004D1897">
      <w:rPr>
        <w:sz w:val="16"/>
        <w:szCs w:val="16"/>
      </w:rPr>
      <w:t>DIČ: CZ00081531</w:t>
    </w:r>
  </w:p>
  <w:p w14:paraId="4F288C31" w14:textId="77777777" w:rsidR="00D70854" w:rsidRPr="004D1897" w:rsidRDefault="00D70854" w:rsidP="00D70854">
    <w:pPr>
      <w:pStyle w:val="Zpat"/>
      <w:tabs>
        <w:tab w:val="clear" w:pos="4536"/>
        <w:tab w:val="left" w:pos="2268"/>
        <w:tab w:val="left" w:pos="5103"/>
        <w:tab w:val="left" w:pos="7371"/>
      </w:tabs>
      <w:ind w:left="0"/>
      <w:rPr>
        <w:sz w:val="16"/>
        <w:szCs w:val="16"/>
      </w:rPr>
    </w:pPr>
  </w:p>
  <w:p w14:paraId="61970BD7" w14:textId="77777777" w:rsidR="00D70854" w:rsidRPr="00B5577B" w:rsidRDefault="00D70854" w:rsidP="00D70854">
    <w:pPr>
      <w:pStyle w:val="Zpat"/>
      <w:tabs>
        <w:tab w:val="clear" w:pos="4536"/>
        <w:tab w:val="clear" w:pos="9072"/>
      </w:tabs>
      <w:overflowPunct w:val="0"/>
      <w:autoSpaceDE w:val="0"/>
      <w:autoSpaceDN w:val="0"/>
      <w:adjustRightInd w:val="0"/>
      <w:ind w:left="-567"/>
      <w:jc w:val="right"/>
      <w:textAlignment w:val="baseline"/>
      <w:rPr>
        <w:sz w:val="18"/>
        <w:szCs w:val="18"/>
        <w:lang w:eastAsia="cs-CZ"/>
      </w:rPr>
    </w:pPr>
    <w:r w:rsidRPr="00B5577B">
      <w:rPr>
        <w:b/>
        <w:sz w:val="18"/>
        <w:szCs w:val="18"/>
      </w:rPr>
      <w:fldChar w:fldCharType="begin"/>
    </w:r>
    <w:r w:rsidRPr="00B5577B">
      <w:rPr>
        <w:b/>
        <w:sz w:val="18"/>
        <w:szCs w:val="18"/>
      </w:rPr>
      <w:instrText>PAGE  \* Arabic  \* MERGEFORMAT</w:instrText>
    </w:r>
    <w:r w:rsidRPr="00B5577B">
      <w:rPr>
        <w:b/>
        <w:sz w:val="18"/>
        <w:szCs w:val="18"/>
      </w:rPr>
      <w:fldChar w:fldCharType="separate"/>
    </w:r>
    <w:r>
      <w:rPr>
        <w:b/>
        <w:noProof/>
        <w:sz w:val="18"/>
        <w:szCs w:val="18"/>
      </w:rPr>
      <w:t>2</w:t>
    </w:r>
    <w:r w:rsidRPr="00B5577B">
      <w:rPr>
        <w:b/>
        <w:sz w:val="18"/>
        <w:szCs w:val="18"/>
      </w:rPr>
      <w:fldChar w:fldCharType="end"/>
    </w:r>
    <w:r w:rsidRPr="00B5577B">
      <w:rPr>
        <w:sz w:val="18"/>
        <w:szCs w:val="18"/>
      </w:rPr>
      <w:t xml:space="preserve"> z </w:t>
    </w:r>
    <w:r w:rsidRPr="00B5577B">
      <w:rPr>
        <w:b/>
        <w:sz w:val="18"/>
        <w:szCs w:val="18"/>
      </w:rPr>
      <w:fldChar w:fldCharType="begin"/>
    </w:r>
    <w:r w:rsidRPr="00B5577B">
      <w:rPr>
        <w:b/>
        <w:sz w:val="18"/>
        <w:szCs w:val="18"/>
      </w:rPr>
      <w:instrText>NUMPAGES  \* Arabic  \* MERGEFORMAT</w:instrText>
    </w:r>
    <w:r w:rsidRPr="00B5577B">
      <w:rPr>
        <w:b/>
        <w:sz w:val="18"/>
        <w:szCs w:val="18"/>
      </w:rPr>
      <w:fldChar w:fldCharType="separate"/>
    </w:r>
    <w:r w:rsidR="00D04168">
      <w:rPr>
        <w:b/>
        <w:noProof/>
        <w:sz w:val="18"/>
        <w:szCs w:val="18"/>
      </w:rPr>
      <w:t>2</w:t>
    </w:r>
    <w:r w:rsidRPr="00B5577B">
      <w:rPr>
        <w:b/>
        <w:sz w:val="18"/>
        <w:szCs w:val="18"/>
      </w:rPr>
      <w:fldChar w:fldCharType="end"/>
    </w:r>
  </w:p>
  <w:p w14:paraId="7AAE215A" w14:textId="77777777" w:rsidR="00B5577B" w:rsidRPr="00D65E7B" w:rsidRDefault="00B5577B" w:rsidP="00D70854">
    <w:pPr>
      <w:pStyle w:val="Zpat"/>
      <w:ind w:left="284"/>
      <w:rPr>
        <w:sz w:val="18"/>
        <w:szCs w:val="18"/>
        <w:lang w:eastAsia="cs-CZ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CD1B03" w14:textId="77777777" w:rsidR="00D70854" w:rsidRDefault="00D70854" w:rsidP="00D70854">
    <w:pPr>
      <w:pStyle w:val="Zpat"/>
      <w:ind w:left="0"/>
      <w:rPr>
        <w:sz w:val="15"/>
        <w:szCs w:val="15"/>
      </w:rPr>
    </w:pPr>
  </w:p>
  <w:p w14:paraId="5A921C9A" w14:textId="77777777" w:rsidR="00D70854" w:rsidRPr="004D1897" w:rsidRDefault="00D70854" w:rsidP="00D70854">
    <w:pPr>
      <w:pStyle w:val="Zpat"/>
      <w:ind w:left="284"/>
      <w:rPr>
        <w:sz w:val="16"/>
        <w:szCs w:val="16"/>
      </w:rPr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27E3176A" wp14:editId="4E06001E">
              <wp:simplePos x="0" y="0"/>
              <wp:positionH relativeFrom="column">
                <wp:posOffset>41910</wp:posOffset>
              </wp:positionH>
              <wp:positionV relativeFrom="paragraph">
                <wp:posOffset>17780</wp:posOffset>
              </wp:positionV>
              <wp:extent cx="0" cy="533400"/>
              <wp:effectExtent l="13335" t="8255" r="5715" b="10795"/>
              <wp:wrapNone/>
              <wp:docPr id="4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3340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<w:pict>
            <v:shapetype w14:anchorId="7FF4F33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3.3pt;margin-top:1.4pt;width:0;height:4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"/>
          </w:pict>
        </mc:Fallback>
      </mc:AlternateContent>
    </w:r>
    <w:r w:rsidRPr="004D1897">
      <w:rPr>
        <w:sz w:val="16"/>
        <w:szCs w:val="16"/>
      </w:rPr>
      <w:t>Statutární město Ústí nad Labem, Velká Hradební 2336/8, 401 00 Ústí nad Labem</w:t>
    </w:r>
  </w:p>
  <w:p w14:paraId="326029F8" w14:textId="77777777" w:rsidR="00D70854" w:rsidRPr="004D1897" w:rsidRDefault="00D70854" w:rsidP="00D70854">
    <w:pPr>
      <w:pStyle w:val="Zpat"/>
      <w:tabs>
        <w:tab w:val="clear" w:pos="4536"/>
      </w:tabs>
      <w:ind w:left="284"/>
      <w:rPr>
        <w:sz w:val="16"/>
        <w:szCs w:val="16"/>
      </w:rPr>
    </w:pPr>
  </w:p>
  <w:p w14:paraId="2E36E9C2" w14:textId="77777777" w:rsidR="00D70854" w:rsidRPr="004D1897" w:rsidRDefault="00D70854" w:rsidP="00D70854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sz w:val="16"/>
        <w:szCs w:val="16"/>
      </w:rPr>
    </w:pPr>
    <w:r w:rsidRPr="004D1897">
      <w:rPr>
        <w:sz w:val="16"/>
        <w:szCs w:val="16"/>
      </w:rPr>
      <w:t>tel.: +420 475 271 111</w:t>
    </w:r>
    <w:r w:rsidRPr="004D1897">
      <w:rPr>
        <w:sz w:val="16"/>
        <w:szCs w:val="16"/>
      </w:rPr>
      <w:tab/>
      <w:t xml:space="preserve">url: </w:t>
    </w:r>
    <w:hyperlink r:id="rId1" w:history="1">
      <w:r w:rsidRPr="004D1897">
        <w:rPr>
          <w:rStyle w:val="Hypertextovodkaz"/>
          <w:sz w:val="16"/>
          <w:szCs w:val="16"/>
        </w:rPr>
        <w:t>www.usti-nad-labem.cz</w:t>
      </w:r>
    </w:hyperlink>
    <w:r w:rsidRPr="004D1897">
      <w:rPr>
        <w:sz w:val="16"/>
        <w:szCs w:val="16"/>
      </w:rPr>
      <w:tab/>
      <w:t>IČ: 00081531</w:t>
    </w:r>
  </w:p>
  <w:p w14:paraId="0BB28914" w14:textId="77777777" w:rsidR="00D70854" w:rsidRPr="004D1897" w:rsidRDefault="00D70854" w:rsidP="00D70854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sz w:val="16"/>
        <w:szCs w:val="16"/>
      </w:rPr>
    </w:pPr>
    <w:r w:rsidRPr="004D1897">
      <w:rPr>
        <w:sz w:val="16"/>
        <w:szCs w:val="16"/>
      </w:rPr>
      <w:t xml:space="preserve">e-mail: </w:t>
    </w:r>
    <w:hyperlink r:id="rId2" w:history="1">
      <w:r w:rsidRPr="004D1897">
        <w:rPr>
          <w:rStyle w:val="Hypertextovodkaz"/>
          <w:rFonts w:cs="Arial"/>
          <w:sz w:val="16"/>
          <w:szCs w:val="16"/>
        </w:rPr>
        <w:t>podatelna.magistrat@mag-ul.cz</w:t>
      </w:r>
    </w:hyperlink>
    <w:r w:rsidRPr="004D1897">
      <w:rPr>
        <w:sz w:val="16"/>
        <w:szCs w:val="16"/>
      </w:rPr>
      <w:tab/>
      <w:t xml:space="preserve">ID DS: </w:t>
    </w:r>
    <w:r w:rsidRPr="004D1897">
      <w:rPr>
        <w:color w:val="333333"/>
        <w:sz w:val="16"/>
        <w:szCs w:val="16"/>
        <w:shd w:val="clear" w:color="auto" w:fill="FFFFFF"/>
      </w:rPr>
      <w:t>vt8bhx2</w:t>
    </w:r>
    <w:r>
      <w:rPr>
        <w:color w:val="333333"/>
        <w:sz w:val="16"/>
        <w:szCs w:val="16"/>
        <w:shd w:val="clear" w:color="auto" w:fill="FFFFFF"/>
      </w:rPr>
      <w:tab/>
    </w:r>
    <w:r w:rsidRPr="004D1897">
      <w:rPr>
        <w:sz w:val="16"/>
        <w:szCs w:val="16"/>
      </w:rPr>
      <w:t>DIČ: CZ00081531</w:t>
    </w:r>
  </w:p>
  <w:p w14:paraId="5B417052" w14:textId="77777777" w:rsidR="00D70854" w:rsidRPr="004D1897" w:rsidRDefault="00D70854" w:rsidP="00D70854">
    <w:pPr>
      <w:pStyle w:val="Zpat"/>
      <w:tabs>
        <w:tab w:val="clear" w:pos="4536"/>
        <w:tab w:val="left" w:pos="2268"/>
        <w:tab w:val="left" w:pos="5103"/>
        <w:tab w:val="left" w:pos="7371"/>
      </w:tabs>
      <w:ind w:left="0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747157" w14:textId="77777777" w:rsidR="00D70854" w:rsidRDefault="00D70854" w:rsidP="00D70854">
    <w:pPr>
      <w:pStyle w:val="Zpat"/>
      <w:ind w:left="0"/>
      <w:rPr>
        <w:sz w:val="15"/>
        <w:szCs w:val="15"/>
      </w:rPr>
    </w:pPr>
  </w:p>
  <w:p w14:paraId="572D0ABE" w14:textId="77777777" w:rsidR="00D70854" w:rsidRPr="004D1897" w:rsidRDefault="00D70854" w:rsidP="00D70854">
    <w:pPr>
      <w:pStyle w:val="Zpat"/>
      <w:ind w:left="284"/>
      <w:rPr>
        <w:sz w:val="16"/>
        <w:szCs w:val="16"/>
      </w:rPr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1072" behindDoc="0" locked="0" layoutInCell="1" allowOverlap="1" wp14:anchorId="573F6B18" wp14:editId="36FC5CA6">
              <wp:simplePos x="0" y="0"/>
              <wp:positionH relativeFrom="column">
                <wp:posOffset>41910</wp:posOffset>
              </wp:positionH>
              <wp:positionV relativeFrom="paragraph">
                <wp:posOffset>17780</wp:posOffset>
              </wp:positionV>
              <wp:extent cx="0" cy="533400"/>
              <wp:effectExtent l="13335" t="8255" r="5715" b="10795"/>
              <wp:wrapNone/>
              <wp:docPr id="3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3340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<w:pict>
            <v:shapetype w14:anchorId="1163212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3.3pt;margin-top:1.4pt;width:0;height:42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"/>
          </w:pict>
        </mc:Fallback>
      </mc:AlternateContent>
    </w:r>
    <w:r w:rsidRPr="004D1897">
      <w:rPr>
        <w:sz w:val="16"/>
        <w:szCs w:val="16"/>
      </w:rPr>
      <w:t>Statutární město Ústí nad Labem, Velká Hradební 2336/8, 401 00 Ústí nad Labem</w:t>
    </w:r>
  </w:p>
  <w:p w14:paraId="760209B1" w14:textId="77777777" w:rsidR="00D70854" w:rsidRPr="004D1897" w:rsidRDefault="00D70854" w:rsidP="00D70854">
    <w:pPr>
      <w:pStyle w:val="Zpat"/>
      <w:tabs>
        <w:tab w:val="clear" w:pos="4536"/>
      </w:tabs>
      <w:ind w:left="284"/>
      <w:rPr>
        <w:sz w:val="16"/>
        <w:szCs w:val="16"/>
      </w:rPr>
    </w:pPr>
  </w:p>
  <w:p w14:paraId="473AB001" w14:textId="5C800E50" w:rsidR="00D70854" w:rsidRPr="004D1897" w:rsidRDefault="00D70854" w:rsidP="00D70854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sz w:val="16"/>
        <w:szCs w:val="16"/>
      </w:rPr>
    </w:pPr>
    <w:r w:rsidRPr="004D1897">
      <w:rPr>
        <w:sz w:val="16"/>
        <w:szCs w:val="16"/>
      </w:rPr>
      <w:t>tel.: +420 475 271 111</w:t>
    </w:r>
    <w:r w:rsidRPr="004D1897">
      <w:rPr>
        <w:sz w:val="16"/>
        <w:szCs w:val="16"/>
      </w:rPr>
      <w:tab/>
      <w:t xml:space="preserve">url: </w:t>
    </w:r>
    <w:hyperlink r:id="rId1" w:history="1">
      <w:r w:rsidR="00360852" w:rsidRPr="000919B1">
        <w:rPr>
          <w:rStyle w:val="Hypertextovodkaz"/>
          <w:sz w:val="16"/>
          <w:szCs w:val="16"/>
        </w:rPr>
        <w:t>www.usti.cz</w:t>
      </w:r>
    </w:hyperlink>
    <w:r w:rsidRPr="004D1897">
      <w:rPr>
        <w:sz w:val="16"/>
        <w:szCs w:val="16"/>
      </w:rPr>
      <w:tab/>
      <w:t>IČ: 00081531</w:t>
    </w:r>
  </w:p>
  <w:p w14:paraId="317EF500" w14:textId="77777777" w:rsidR="00D70854" w:rsidRPr="004D1897" w:rsidRDefault="00D70854" w:rsidP="00D70854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sz w:val="16"/>
        <w:szCs w:val="16"/>
      </w:rPr>
    </w:pPr>
    <w:r w:rsidRPr="004D1897">
      <w:rPr>
        <w:sz w:val="16"/>
        <w:szCs w:val="16"/>
      </w:rPr>
      <w:t xml:space="preserve">e-mail: </w:t>
    </w:r>
    <w:hyperlink r:id="rId2" w:history="1">
      <w:r w:rsidRPr="004D1897">
        <w:rPr>
          <w:rStyle w:val="Hypertextovodkaz"/>
          <w:rFonts w:cs="Arial"/>
          <w:sz w:val="16"/>
          <w:szCs w:val="16"/>
        </w:rPr>
        <w:t>podatelna.magistrat@mag-ul.cz</w:t>
      </w:r>
    </w:hyperlink>
    <w:r w:rsidRPr="004D1897">
      <w:rPr>
        <w:sz w:val="16"/>
        <w:szCs w:val="16"/>
      </w:rPr>
      <w:tab/>
      <w:t xml:space="preserve">ID DS: </w:t>
    </w:r>
    <w:r w:rsidRPr="004D1897">
      <w:rPr>
        <w:color w:val="333333"/>
        <w:sz w:val="16"/>
        <w:szCs w:val="16"/>
        <w:shd w:val="clear" w:color="auto" w:fill="FFFFFF"/>
      </w:rPr>
      <w:t>vt8bhx2</w:t>
    </w:r>
    <w:r>
      <w:rPr>
        <w:color w:val="333333"/>
        <w:sz w:val="16"/>
        <w:szCs w:val="16"/>
        <w:shd w:val="clear" w:color="auto" w:fill="FFFFFF"/>
      </w:rPr>
      <w:tab/>
    </w:r>
    <w:r w:rsidRPr="004D1897">
      <w:rPr>
        <w:sz w:val="16"/>
        <w:szCs w:val="16"/>
      </w:rPr>
      <w:t>DIČ: CZ00081531</w:t>
    </w:r>
  </w:p>
  <w:p w14:paraId="6E89C448" w14:textId="77777777" w:rsidR="00D70854" w:rsidRPr="004D1897" w:rsidRDefault="00D70854" w:rsidP="00D70854">
    <w:pPr>
      <w:pStyle w:val="Zpat"/>
      <w:tabs>
        <w:tab w:val="clear" w:pos="4536"/>
        <w:tab w:val="left" w:pos="2268"/>
        <w:tab w:val="left" w:pos="5103"/>
        <w:tab w:val="left" w:pos="7371"/>
      </w:tabs>
      <w:ind w:left="0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8B050B" w14:textId="77777777" w:rsidR="00AA6058" w:rsidRDefault="00AA6058" w:rsidP="00BB5E68">
      <w:r>
        <w:separator/>
      </w:r>
    </w:p>
  </w:footnote>
  <w:footnote w:type="continuationSeparator" w:id="0">
    <w:p w14:paraId="2F25A7C7" w14:textId="77777777" w:rsidR="00AA6058" w:rsidRDefault="00AA6058" w:rsidP="00BB5E68">
      <w:r>
        <w:continuationSeparator/>
      </w:r>
    </w:p>
  </w:footnote>
  <w:footnote w:id="1">
    <w:p w14:paraId="0A7B197C" w14:textId="77777777" w:rsidR="002108B5" w:rsidRPr="002108B5" w:rsidRDefault="002108B5">
      <w:pPr>
        <w:pStyle w:val="Textpoznpodarou"/>
        <w:rPr>
          <w:sz w:val="16"/>
          <w:szCs w:val="16"/>
        </w:rPr>
      </w:pPr>
      <w:r w:rsidRPr="002108B5">
        <w:rPr>
          <w:rStyle w:val="Znakapoznpodarou"/>
          <w:sz w:val="16"/>
          <w:szCs w:val="16"/>
        </w:rPr>
        <w:footnoteRef/>
      </w:r>
      <w:r w:rsidRPr="002108B5">
        <w:rPr>
          <w:sz w:val="16"/>
          <w:szCs w:val="16"/>
        </w:rPr>
        <w:t xml:space="preserve"> Oficiální adresa dle dokladů a registru obyvatel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229CA8" w14:textId="77777777" w:rsidR="006674DA" w:rsidRPr="00664328" w:rsidRDefault="00270049" w:rsidP="00D04168">
    <w:pPr>
      <w:tabs>
        <w:tab w:val="left" w:pos="5670"/>
        <w:tab w:val="right" w:pos="9639"/>
      </w:tabs>
      <w:ind w:left="0"/>
      <w:rPr>
        <w:sz w:val="16"/>
        <w:szCs w:val="16"/>
      </w:rPr>
    </w:pPr>
    <w:r>
      <w:rPr>
        <w:sz w:val="16"/>
        <w:szCs w:val="16"/>
      </w:rPr>
      <w:tab/>
    </w:r>
  </w:p>
  <w:p w14:paraId="40E0D81C" w14:textId="77777777" w:rsidR="006674DA" w:rsidRDefault="006674DA" w:rsidP="00DE4419">
    <w:pPr>
      <w:pStyle w:val="Zhlav"/>
      <w:tabs>
        <w:tab w:val="clear" w:pos="453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29E3E1" w14:textId="77777777" w:rsidR="00BB5E68" w:rsidRPr="00A9145F" w:rsidRDefault="00A9145F" w:rsidP="007A6245">
    <w:pPr>
      <w:pStyle w:val="Zhlav"/>
      <w:ind w:left="0"/>
      <w:rPr>
        <w:b/>
        <w:sz w:val="28"/>
        <w:szCs w:val="28"/>
      </w:rPr>
    </w:pPr>
    <w:r w:rsidRPr="00A9145F">
      <w:rPr>
        <w:b/>
        <w:sz w:val="28"/>
        <w:szCs w:val="28"/>
      </w:rPr>
      <w:t>Magistrát města Ústí nad Labem</w:t>
    </w:r>
  </w:p>
  <w:p w14:paraId="721E486D" w14:textId="77777777" w:rsidR="00C418E7" w:rsidRDefault="00C418E7" w:rsidP="00C418E7">
    <w:pPr>
      <w:pStyle w:val="Zhlav"/>
      <w:ind w:left="0"/>
    </w:pPr>
    <w:r>
      <w:t>Právní odbor</w:t>
    </w:r>
  </w:p>
  <w:p w14:paraId="0ECD7DBA" w14:textId="77777777" w:rsidR="00C418E7" w:rsidRPr="007E3948" w:rsidRDefault="00C418E7" w:rsidP="00C418E7">
    <w:pPr>
      <w:pStyle w:val="Zhlav"/>
      <w:ind w:left="0"/>
    </w:pPr>
    <w:r>
      <w:t>oddělení správy pohledávek</w:t>
    </w:r>
  </w:p>
  <w:p w14:paraId="6B0C4BF2" w14:textId="77777777" w:rsidR="00A9145F" w:rsidRDefault="00A9145F" w:rsidP="007A6245">
    <w:pPr>
      <w:pStyle w:val="Zhlav"/>
      <w:ind w:left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426E6C"/>
    <w:multiLevelType w:val="hybridMultilevel"/>
    <w:tmpl w:val="DB9EBD8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8E31D9"/>
    <w:multiLevelType w:val="hybridMultilevel"/>
    <w:tmpl w:val="40F8D20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F45391"/>
    <w:multiLevelType w:val="hybridMultilevel"/>
    <w:tmpl w:val="D7F462D2"/>
    <w:lvl w:ilvl="0" w:tplc="3726FBF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130B2B"/>
    <w:multiLevelType w:val="hybridMultilevel"/>
    <w:tmpl w:val="5014967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CF2948"/>
    <w:multiLevelType w:val="hybridMultilevel"/>
    <w:tmpl w:val="CF3CDFD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5844D1F"/>
    <w:multiLevelType w:val="hybridMultilevel"/>
    <w:tmpl w:val="B5DC5A52"/>
    <w:styleLink w:val="ImportedStyle1"/>
    <w:lvl w:ilvl="0" w:tplc="5AD04D04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372181A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EAC180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D5A3B04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6B485A6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BC4D4A6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7AEACD58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62D61CD6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B8CA9C12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4365293F"/>
    <w:multiLevelType w:val="multilevel"/>
    <w:tmpl w:val="278EF92A"/>
    <w:lvl w:ilvl="0">
      <w:start w:val="1"/>
      <w:numFmt w:val="decimal"/>
      <w:lvlText w:val="(%1)"/>
      <w:lvlJc w:val="left"/>
      <w:pPr>
        <w:tabs>
          <w:tab w:val="num" w:pos="567"/>
        </w:tabs>
        <w:ind w:left="567" w:hanging="567"/>
      </w:pPr>
      <w:rPr>
        <w:rFonts w:hint="default"/>
        <w:b w:val="0"/>
        <w:i w:val="0"/>
        <w:strike w:val="0"/>
        <w:dstrike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)"/>
      <w:lvlJc w:val="left"/>
      <w:pPr>
        <w:tabs>
          <w:tab w:val="num" w:pos="1021"/>
        </w:tabs>
        <w:ind w:left="1021" w:hanging="45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7" w15:restartNumberingAfterBreak="0">
    <w:nsid w:val="5D722C0B"/>
    <w:multiLevelType w:val="hybridMultilevel"/>
    <w:tmpl w:val="6AD4ADE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740657DE"/>
    <w:multiLevelType w:val="hybridMultilevel"/>
    <w:tmpl w:val="B5DC5A52"/>
    <w:numStyleLink w:val="ImportedStyle1"/>
  </w:abstractNum>
  <w:num w:numId="1">
    <w:abstractNumId w:val="0"/>
  </w:num>
  <w:num w:numId="2">
    <w:abstractNumId w:val="4"/>
  </w:num>
  <w:num w:numId="3">
    <w:abstractNumId w:val="7"/>
  </w:num>
  <w:num w:numId="4">
    <w:abstractNumId w:val="1"/>
  </w:num>
  <w:num w:numId="5">
    <w:abstractNumId w:val="3"/>
  </w:num>
  <w:num w:numId="6">
    <w:abstractNumId w:val="6"/>
  </w:num>
  <w:num w:numId="7">
    <w:abstractNumId w:val="5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168"/>
    <w:rsid w:val="00000968"/>
    <w:rsid w:val="00021CF1"/>
    <w:rsid w:val="000246C1"/>
    <w:rsid w:val="0002670A"/>
    <w:rsid w:val="000319FA"/>
    <w:rsid w:val="00052B88"/>
    <w:rsid w:val="000562A6"/>
    <w:rsid w:val="000811E3"/>
    <w:rsid w:val="0008152D"/>
    <w:rsid w:val="000817F5"/>
    <w:rsid w:val="000839A0"/>
    <w:rsid w:val="0009022A"/>
    <w:rsid w:val="000A0831"/>
    <w:rsid w:val="000A162A"/>
    <w:rsid w:val="000B154E"/>
    <w:rsid w:val="000B2C83"/>
    <w:rsid w:val="000B745D"/>
    <w:rsid w:val="000D2657"/>
    <w:rsid w:val="000E2E3F"/>
    <w:rsid w:val="000E40E2"/>
    <w:rsid w:val="000F3A5E"/>
    <w:rsid w:val="0010437B"/>
    <w:rsid w:val="0010506A"/>
    <w:rsid w:val="00112FF7"/>
    <w:rsid w:val="00113111"/>
    <w:rsid w:val="001300D6"/>
    <w:rsid w:val="00130FE0"/>
    <w:rsid w:val="00136AA3"/>
    <w:rsid w:val="0014512E"/>
    <w:rsid w:val="00162620"/>
    <w:rsid w:val="00163A7F"/>
    <w:rsid w:val="00167F50"/>
    <w:rsid w:val="0017723B"/>
    <w:rsid w:val="0019462A"/>
    <w:rsid w:val="001A2B1D"/>
    <w:rsid w:val="001C4556"/>
    <w:rsid w:val="001D018C"/>
    <w:rsid w:val="001E311B"/>
    <w:rsid w:val="002108B5"/>
    <w:rsid w:val="00212B3E"/>
    <w:rsid w:val="002214B6"/>
    <w:rsid w:val="00221E7C"/>
    <w:rsid w:val="00224B72"/>
    <w:rsid w:val="00230E41"/>
    <w:rsid w:val="002406FA"/>
    <w:rsid w:val="00240E38"/>
    <w:rsid w:val="00241993"/>
    <w:rsid w:val="002542F9"/>
    <w:rsid w:val="0025573F"/>
    <w:rsid w:val="00270049"/>
    <w:rsid w:val="002701B8"/>
    <w:rsid w:val="00274CDD"/>
    <w:rsid w:val="00275272"/>
    <w:rsid w:val="00276E3E"/>
    <w:rsid w:val="002A259A"/>
    <w:rsid w:val="002B1F9B"/>
    <w:rsid w:val="002B752A"/>
    <w:rsid w:val="002C727D"/>
    <w:rsid w:val="002D51B1"/>
    <w:rsid w:val="002D6376"/>
    <w:rsid w:val="00302204"/>
    <w:rsid w:val="00306BC5"/>
    <w:rsid w:val="003174F2"/>
    <w:rsid w:val="00324E40"/>
    <w:rsid w:val="00337158"/>
    <w:rsid w:val="003460B1"/>
    <w:rsid w:val="00352C6E"/>
    <w:rsid w:val="00355B80"/>
    <w:rsid w:val="003602C9"/>
    <w:rsid w:val="00360852"/>
    <w:rsid w:val="003624A4"/>
    <w:rsid w:val="0036580F"/>
    <w:rsid w:val="00380CF7"/>
    <w:rsid w:val="0039239E"/>
    <w:rsid w:val="003D2B38"/>
    <w:rsid w:val="003D4AC5"/>
    <w:rsid w:val="003E0722"/>
    <w:rsid w:val="003E29F8"/>
    <w:rsid w:val="003E2EC6"/>
    <w:rsid w:val="003F28CE"/>
    <w:rsid w:val="00400901"/>
    <w:rsid w:val="0041228F"/>
    <w:rsid w:val="004148BB"/>
    <w:rsid w:val="00416FE3"/>
    <w:rsid w:val="00420C29"/>
    <w:rsid w:val="00423A59"/>
    <w:rsid w:val="00441443"/>
    <w:rsid w:val="0044555E"/>
    <w:rsid w:val="00453B81"/>
    <w:rsid w:val="00473DAC"/>
    <w:rsid w:val="004740F5"/>
    <w:rsid w:val="004764BF"/>
    <w:rsid w:val="004831AF"/>
    <w:rsid w:val="00493C8A"/>
    <w:rsid w:val="004A33D6"/>
    <w:rsid w:val="004A6B71"/>
    <w:rsid w:val="004A7BE3"/>
    <w:rsid w:val="004D0021"/>
    <w:rsid w:val="004D1897"/>
    <w:rsid w:val="004D3834"/>
    <w:rsid w:val="004E41A7"/>
    <w:rsid w:val="004F4201"/>
    <w:rsid w:val="00516E5C"/>
    <w:rsid w:val="00527BA4"/>
    <w:rsid w:val="00534174"/>
    <w:rsid w:val="0053781C"/>
    <w:rsid w:val="005651AC"/>
    <w:rsid w:val="0056705F"/>
    <w:rsid w:val="00572FF4"/>
    <w:rsid w:val="0057478E"/>
    <w:rsid w:val="00574BE6"/>
    <w:rsid w:val="005A4A7B"/>
    <w:rsid w:val="005C4544"/>
    <w:rsid w:val="005D0F1D"/>
    <w:rsid w:val="005E1DD6"/>
    <w:rsid w:val="005E22CD"/>
    <w:rsid w:val="0060590B"/>
    <w:rsid w:val="006335F1"/>
    <w:rsid w:val="00636598"/>
    <w:rsid w:val="00644ADD"/>
    <w:rsid w:val="00655C4F"/>
    <w:rsid w:val="00656F88"/>
    <w:rsid w:val="00662944"/>
    <w:rsid w:val="00664328"/>
    <w:rsid w:val="006674DA"/>
    <w:rsid w:val="00683E47"/>
    <w:rsid w:val="00693F83"/>
    <w:rsid w:val="006A359E"/>
    <w:rsid w:val="006A760B"/>
    <w:rsid w:val="006B0B3F"/>
    <w:rsid w:val="006B400E"/>
    <w:rsid w:val="006B57B9"/>
    <w:rsid w:val="006B6E20"/>
    <w:rsid w:val="006D1664"/>
    <w:rsid w:val="006E27AD"/>
    <w:rsid w:val="007023DA"/>
    <w:rsid w:val="007078C3"/>
    <w:rsid w:val="007137B8"/>
    <w:rsid w:val="00715841"/>
    <w:rsid w:val="00716E8D"/>
    <w:rsid w:val="00726847"/>
    <w:rsid w:val="00736F26"/>
    <w:rsid w:val="007566E0"/>
    <w:rsid w:val="007717A3"/>
    <w:rsid w:val="0077269C"/>
    <w:rsid w:val="007738B8"/>
    <w:rsid w:val="00773B21"/>
    <w:rsid w:val="00773F0E"/>
    <w:rsid w:val="00775F08"/>
    <w:rsid w:val="007830BB"/>
    <w:rsid w:val="00784B6B"/>
    <w:rsid w:val="007A4C02"/>
    <w:rsid w:val="007A5FFE"/>
    <w:rsid w:val="007A6245"/>
    <w:rsid w:val="007A65DB"/>
    <w:rsid w:val="007B5871"/>
    <w:rsid w:val="007B5B97"/>
    <w:rsid w:val="007C095D"/>
    <w:rsid w:val="007C5F94"/>
    <w:rsid w:val="007D1C9A"/>
    <w:rsid w:val="007E3948"/>
    <w:rsid w:val="007E5367"/>
    <w:rsid w:val="007F28E7"/>
    <w:rsid w:val="007F515A"/>
    <w:rsid w:val="008006CC"/>
    <w:rsid w:val="00801A24"/>
    <w:rsid w:val="00812410"/>
    <w:rsid w:val="00830E39"/>
    <w:rsid w:val="00834464"/>
    <w:rsid w:val="00850138"/>
    <w:rsid w:val="00877131"/>
    <w:rsid w:val="0088642B"/>
    <w:rsid w:val="00887F0D"/>
    <w:rsid w:val="008A3A01"/>
    <w:rsid w:val="008B0522"/>
    <w:rsid w:val="008C5C10"/>
    <w:rsid w:val="008C60C6"/>
    <w:rsid w:val="008C7CDE"/>
    <w:rsid w:val="008D1FF4"/>
    <w:rsid w:val="008E0D94"/>
    <w:rsid w:val="008E1D19"/>
    <w:rsid w:val="008E6DF9"/>
    <w:rsid w:val="008F0491"/>
    <w:rsid w:val="009075C3"/>
    <w:rsid w:val="00924F73"/>
    <w:rsid w:val="00926D12"/>
    <w:rsid w:val="00927A07"/>
    <w:rsid w:val="00933FBC"/>
    <w:rsid w:val="009342D9"/>
    <w:rsid w:val="00936703"/>
    <w:rsid w:val="00943B96"/>
    <w:rsid w:val="00954158"/>
    <w:rsid w:val="009545D8"/>
    <w:rsid w:val="00960B7A"/>
    <w:rsid w:val="00975039"/>
    <w:rsid w:val="00995A74"/>
    <w:rsid w:val="00996E03"/>
    <w:rsid w:val="009A424F"/>
    <w:rsid w:val="009B32D4"/>
    <w:rsid w:val="009C02C3"/>
    <w:rsid w:val="009D0C50"/>
    <w:rsid w:val="009D4BE8"/>
    <w:rsid w:val="009D6DC0"/>
    <w:rsid w:val="00A0419A"/>
    <w:rsid w:val="00A06581"/>
    <w:rsid w:val="00A077EE"/>
    <w:rsid w:val="00A313EE"/>
    <w:rsid w:val="00A55F1D"/>
    <w:rsid w:val="00A56E52"/>
    <w:rsid w:val="00A64BFD"/>
    <w:rsid w:val="00A67E55"/>
    <w:rsid w:val="00A81219"/>
    <w:rsid w:val="00A9145F"/>
    <w:rsid w:val="00A94893"/>
    <w:rsid w:val="00AA6058"/>
    <w:rsid w:val="00AB219B"/>
    <w:rsid w:val="00AB2531"/>
    <w:rsid w:val="00AC372E"/>
    <w:rsid w:val="00AE0FE3"/>
    <w:rsid w:val="00AE272F"/>
    <w:rsid w:val="00B00EAB"/>
    <w:rsid w:val="00B05173"/>
    <w:rsid w:val="00B05A3A"/>
    <w:rsid w:val="00B13518"/>
    <w:rsid w:val="00B1697C"/>
    <w:rsid w:val="00B26805"/>
    <w:rsid w:val="00B32051"/>
    <w:rsid w:val="00B326A9"/>
    <w:rsid w:val="00B409E8"/>
    <w:rsid w:val="00B4522E"/>
    <w:rsid w:val="00B5577B"/>
    <w:rsid w:val="00B66955"/>
    <w:rsid w:val="00B969E2"/>
    <w:rsid w:val="00B972C4"/>
    <w:rsid w:val="00B97F9B"/>
    <w:rsid w:val="00BB5E68"/>
    <w:rsid w:val="00BC04B1"/>
    <w:rsid w:val="00BC7D8B"/>
    <w:rsid w:val="00BD4CAB"/>
    <w:rsid w:val="00BE29B3"/>
    <w:rsid w:val="00C043FB"/>
    <w:rsid w:val="00C07395"/>
    <w:rsid w:val="00C1320B"/>
    <w:rsid w:val="00C1679E"/>
    <w:rsid w:val="00C24407"/>
    <w:rsid w:val="00C26DB5"/>
    <w:rsid w:val="00C36419"/>
    <w:rsid w:val="00C418E7"/>
    <w:rsid w:val="00C54E4F"/>
    <w:rsid w:val="00C55D02"/>
    <w:rsid w:val="00C57662"/>
    <w:rsid w:val="00C77801"/>
    <w:rsid w:val="00C822FF"/>
    <w:rsid w:val="00C850B2"/>
    <w:rsid w:val="00CA335A"/>
    <w:rsid w:val="00CB233E"/>
    <w:rsid w:val="00CC19B5"/>
    <w:rsid w:val="00CC66D1"/>
    <w:rsid w:val="00CC6CF0"/>
    <w:rsid w:val="00CD1FEF"/>
    <w:rsid w:val="00CD7AF1"/>
    <w:rsid w:val="00CE388F"/>
    <w:rsid w:val="00CF0516"/>
    <w:rsid w:val="00D04168"/>
    <w:rsid w:val="00D0614B"/>
    <w:rsid w:val="00D1414A"/>
    <w:rsid w:val="00D20A8E"/>
    <w:rsid w:val="00D251FC"/>
    <w:rsid w:val="00D3280B"/>
    <w:rsid w:val="00D33FC9"/>
    <w:rsid w:val="00D56C90"/>
    <w:rsid w:val="00D65E7B"/>
    <w:rsid w:val="00D70854"/>
    <w:rsid w:val="00D85127"/>
    <w:rsid w:val="00D950A1"/>
    <w:rsid w:val="00DA028F"/>
    <w:rsid w:val="00DB19F6"/>
    <w:rsid w:val="00DB58ED"/>
    <w:rsid w:val="00DC758D"/>
    <w:rsid w:val="00DD74DF"/>
    <w:rsid w:val="00DE4419"/>
    <w:rsid w:val="00DE486D"/>
    <w:rsid w:val="00DF06A3"/>
    <w:rsid w:val="00DF55C7"/>
    <w:rsid w:val="00E014EF"/>
    <w:rsid w:val="00E15146"/>
    <w:rsid w:val="00E31AA5"/>
    <w:rsid w:val="00E46394"/>
    <w:rsid w:val="00E472A0"/>
    <w:rsid w:val="00E6204A"/>
    <w:rsid w:val="00E62E0B"/>
    <w:rsid w:val="00E713AF"/>
    <w:rsid w:val="00E91B1F"/>
    <w:rsid w:val="00EA4E4D"/>
    <w:rsid w:val="00EB39F0"/>
    <w:rsid w:val="00EB3FDB"/>
    <w:rsid w:val="00EB48A8"/>
    <w:rsid w:val="00EC4E4C"/>
    <w:rsid w:val="00ED3C04"/>
    <w:rsid w:val="00EF27E4"/>
    <w:rsid w:val="00F003DE"/>
    <w:rsid w:val="00F2050F"/>
    <w:rsid w:val="00F3212F"/>
    <w:rsid w:val="00F3438A"/>
    <w:rsid w:val="00F45C7B"/>
    <w:rsid w:val="00F472A7"/>
    <w:rsid w:val="00F805E6"/>
    <w:rsid w:val="00F96455"/>
    <w:rsid w:val="00FA75F1"/>
    <w:rsid w:val="00FB16CA"/>
    <w:rsid w:val="00FF5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F7FF00E"/>
  <w14:defaultImageDpi w14:val="0"/>
  <w15:docId w15:val="{5AA18BB9-682A-468A-8172-570749C6F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B5E68"/>
    <w:pPr>
      <w:ind w:left="1134"/>
      <w:jc w:val="both"/>
    </w:pPr>
    <w:rPr>
      <w:rFonts w:ascii="Arial" w:hAnsi="Arial" w:cs="Arial"/>
      <w:sz w:val="22"/>
      <w:szCs w:val="22"/>
      <w:lang w:eastAsia="en-US"/>
    </w:rPr>
  </w:style>
  <w:style w:type="paragraph" w:styleId="Nadpis2">
    <w:name w:val="heading 2"/>
    <w:basedOn w:val="Normln"/>
    <w:next w:val="Normln"/>
    <w:link w:val="Nadpis2Char"/>
    <w:uiPriority w:val="9"/>
    <w:qFormat/>
    <w:rsid w:val="00DC758D"/>
    <w:pPr>
      <w:keepNext/>
      <w:outlineLvl w:val="1"/>
    </w:pPr>
    <w:rPr>
      <w:rFonts w:ascii="Arial Black" w:hAnsi="Arial Black"/>
      <w:b/>
      <w:bCs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B5E68"/>
    <w:pPr>
      <w:keepNext/>
      <w:spacing w:before="240" w:after="60"/>
      <w:outlineLvl w:val="3"/>
    </w:pPr>
    <w:rPr>
      <w:rFonts w:asciiTheme="minorHAnsi" w:eastAsiaTheme="minorEastAsia" w:hAnsiTheme="minorHAnsi" w:cs="Times New Roman"/>
      <w:b/>
      <w:b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locked/>
    <w:rsid w:val="00DC758D"/>
    <w:rPr>
      <w:rFonts w:ascii="Arial Black" w:hAnsi="Arial Black" w:cs="Times New Roman"/>
      <w:b/>
      <w:sz w:val="22"/>
    </w:rPr>
  </w:style>
  <w:style w:type="character" w:customStyle="1" w:styleId="Nadpis4Char">
    <w:name w:val="Nadpis 4 Char"/>
    <w:basedOn w:val="Standardnpsmoodstavce"/>
    <w:link w:val="Nadpis4"/>
    <w:uiPriority w:val="9"/>
    <w:semiHidden/>
    <w:locked/>
    <w:rsid w:val="00BB5E68"/>
    <w:rPr>
      <w:rFonts w:asciiTheme="minorHAnsi" w:eastAsiaTheme="minorEastAsia" w:hAnsiTheme="minorHAnsi" w:cs="Times New Roman"/>
      <w:b/>
      <w:bCs/>
      <w:sz w:val="28"/>
      <w:szCs w:val="28"/>
      <w:lang w:val="x-none" w:eastAsia="en-US"/>
    </w:rPr>
  </w:style>
  <w:style w:type="paragraph" w:customStyle="1" w:styleId="Rozvrendokumentu">
    <w:name w:val="Rozvržení dokumentu"/>
    <w:basedOn w:val="Normln"/>
    <w:semiHidden/>
    <w:rsid w:val="000246C1"/>
    <w:pPr>
      <w:shd w:val="clear" w:color="auto" w:fill="000080"/>
    </w:pPr>
    <w:rPr>
      <w:rFonts w:ascii="Tahoma" w:hAnsi="Tahoma" w:cs="Tahoma"/>
      <w:sz w:val="20"/>
    </w:rPr>
  </w:style>
  <w:style w:type="character" w:styleId="Hypertextovodkaz">
    <w:name w:val="Hyperlink"/>
    <w:basedOn w:val="Standardnpsmoodstavce"/>
    <w:uiPriority w:val="99"/>
    <w:rsid w:val="002D51B1"/>
    <w:rPr>
      <w:rFonts w:cs="Times New Roman"/>
      <w:color w:val="0000FF"/>
      <w:u w:val="single"/>
    </w:rPr>
  </w:style>
  <w:style w:type="paragraph" w:styleId="Zhlav">
    <w:name w:val="header"/>
    <w:basedOn w:val="Normln"/>
    <w:link w:val="ZhlavChar"/>
    <w:uiPriority w:val="99"/>
    <w:rsid w:val="009A424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BB5E68"/>
    <w:rPr>
      <w:rFonts w:ascii="Arial" w:hAnsi="Arial" w:cs="Times New Roman"/>
      <w:sz w:val="22"/>
      <w:lang w:val="x-none" w:eastAsia="en-US"/>
    </w:rPr>
  </w:style>
  <w:style w:type="paragraph" w:styleId="Zpat">
    <w:name w:val="footer"/>
    <w:basedOn w:val="Normln"/>
    <w:link w:val="ZpatChar"/>
    <w:uiPriority w:val="99"/>
    <w:rsid w:val="009A424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453B81"/>
    <w:rPr>
      <w:rFonts w:ascii="Arial" w:hAnsi="Arial" w:cs="Arial"/>
      <w:sz w:val="22"/>
      <w:szCs w:val="22"/>
      <w:lang w:val="x-none" w:eastAsia="en-US"/>
    </w:rPr>
  </w:style>
  <w:style w:type="character" w:styleId="slostrnky">
    <w:name w:val="page number"/>
    <w:basedOn w:val="Standardnpsmoodstavce"/>
    <w:uiPriority w:val="99"/>
    <w:rsid w:val="00EC4E4C"/>
    <w:rPr>
      <w:rFonts w:cs="Times New Roman"/>
    </w:rPr>
  </w:style>
  <w:style w:type="paragraph" w:customStyle="1" w:styleId="NormlnIMP">
    <w:name w:val="Normální_IMP"/>
    <w:basedOn w:val="Normln"/>
    <w:rsid w:val="00A06581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sz w:val="20"/>
    </w:rPr>
  </w:style>
  <w:style w:type="paragraph" w:styleId="Zkladntext2">
    <w:name w:val="Body Text 2"/>
    <w:basedOn w:val="Normln"/>
    <w:link w:val="Zkladntext2Char"/>
    <w:uiPriority w:val="99"/>
    <w:rsid w:val="00DC758D"/>
    <w:rPr>
      <w:color w:val="FF0000"/>
      <w:sz w:val="20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DC758D"/>
    <w:rPr>
      <w:rFonts w:cs="Times New Roman"/>
      <w:color w:val="FF0000"/>
      <w:sz w:val="22"/>
    </w:rPr>
  </w:style>
  <w:style w:type="paragraph" w:styleId="Odstavecseseznamem">
    <w:name w:val="List Paragraph"/>
    <w:basedOn w:val="Normln"/>
    <w:uiPriority w:val="34"/>
    <w:qFormat/>
    <w:rsid w:val="00221E7C"/>
    <w:pPr>
      <w:ind w:left="720"/>
      <w:contextualSpacing/>
    </w:pPr>
  </w:style>
  <w:style w:type="character" w:styleId="Znakapoznpodarou">
    <w:name w:val="footnote reference"/>
    <w:semiHidden/>
    <w:rsid w:val="00D04168"/>
    <w:rPr>
      <w:vertAlign w:val="superscript"/>
    </w:rPr>
  </w:style>
  <w:style w:type="paragraph" w:styleId="Textpoznpodarou">
    <w:name w:val="footnote text"/>
    <w:basedOn w:val="Normln"/>
    <w:link w:val="TextpoznpodarouChar"/>
    <w:semiHidden/>
    <w:rsid w:val="00D04168"/>
    <w:pPr>
      <w:ind w:left="0"/>
      <w:jc w:val="left"/>
    </w:pPr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04168"/>
    <w:rPr>
      <w:rFonts w:ascii="Arial" w:hAnsi="Arial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360852"/>
    <w:rPr>
      <w:color w:val="605E5C"/>
      <w:shd w:val="clear" w:color="auto" w:fill="E1DFDD"/>
    </w:rPr>
  </w:style>
  <w:style w:type="character" w:styleId="Odkaznakoment">
    <w:name w:val="annotation reference"/>
    <w:basedOn w:val="Standardnpsmoodstavce"/>
    <w:semiHidden/>
    <w:unhideWhenUsed/>
    <w:rsid w:val="000E40E2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0E40E2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0E40E2"/>
    <w:rPr>
      <w:rFonts w:ascii="Arial" w:hAnsi="Arial" w:cs="Arial"/>
      <w:lang w:eastAsia="en-US"/>
    </w:rPr>
  </w:style>
  <w:style w:type="paragraph" w:styleId="Pedmtkomente">
    <w:name w:val="annotation subject"/>
    <w:basedOn w:val="Textkomente"/>
    <w:next w:val="Textkomente"/>
    <w:link w:val="PedmtkomenteChar"/>
    <w:semiHidden/>
    <w:unhideWhenUsed/>
    <w:rsid w:val="000E40E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rsid w:val="000E40E2"/>
    <w:rPr>
      <w:rFonts w:ascii="Arial" w:hAnsi="Arial" w:cs="Arial"/>
      <w:b/>
      <w:bCs/>
      <w:lang w:eastAsia="en-US"/>
    </w:rPr>
  </w:style>
  <w:style w:type="paragraph" w:styleId="Revize">
    <w:name w:val="Revision"/>
    <w:hidden/>
    <w:uiPriority w:val="99"/>
    <w:semiHidden/>
    <w:rsid w:val="000E40E2"/>
    <w:rPr>
      <w:rFonts w:ascii="Arial" w:hAnsi="Arial" w:cs="Arial"/>
      <w:sz w:val="22"/>
      <w:szCs w:val="22"/>
      <w:lang w:eastAsia="en-US"/>
    </w:rPr>
  </w:style>
  <w:style w:type="numbering" w:customStyle="1" w:styleId="ImportedStyle1">
    <w:name w:val="Imported Style 1"/>
    <w:rsid w:val="00021CF1"/>
    <w:pPr>
      <w:numPr>
        <w:numId w:val="7"/>
      </w:numPr>
    </w:pPr>
  </w:style>
  <w:style w:type="character" w:customStyle="1" w:styleId="Nevyeenzmnka2">
    <w:name w:val="Nevyřešená zmínka2"/>
    <w:basedOn w:val="Standardnpsmoodstavce"/>
    <w:uiPriority w:val="99"/>
    <w:semiHidden/>
    <w:unhideWhenUsed/>
    <w:rsid w:val="00AE272F"/>
    <w:rPr>
      <w:color w:val="605E5C"/>
      <w:shd w:val="clear" w:color="auto" w:fill="E1DFDD"/>
    </w:rPr>
  </w:style>
  <w:style w:type="paragraph" w:styleId="Textbubliny">
    <w:name w:val="Balloon Text"/>
    <w:basedOn w:val="Normln"/>
    <w:link w:val="TextbublinyChar"/>
    <w:semiHidden/>
    <w:unhideWhenUsed/>
    <w:rsid w:val="003624A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3624A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1989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89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sti.cz/files/informacni-memorandum-gdpr.pdf" TargetMode="External"/><Relationship Id="rId13" Type="http://schemas.openxmlformats.org/officeDocument/2006/relationships/footer" Target="footer2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mailto:martina.hartmanova@mag-ul.cz" TargetMode="Externa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mailto:podatelna.magistrat@mag-ul.cz" TargetMode="Externa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odatelna.magistrat@mag-ul.cz" TargetMode="External"/><Relationship Id="rId1" Type="http://schemas.openxmlformats.org/officeDocument/2006/relationships/hyperlink" Target="http://www.usti-nad-labem.cz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odatelna.magistrat@mag-ul.cz" TargetMode="External"/><Relationship Id="rId1" Type="http://schemas.openxmlformats.org/officeDocument/2006/relationships/hyperlink" Target="http://www.usti-nad-labem.cz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podatelna.magistrat@mag-ul.cz" TargetMode="External"/><Relationship Id="rId1" Type="http://schemas.openxmlformats.org/officeDocument/2006/relationships/hyperlink" Target="http://www.usti.cz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Wilhelmova\Desktop\Vizu&#225;ln&#237;%20identita%20m&#283;sta\Hlavi&#269;kov&#233;%20pap&#237;ry\MMU_P&#345;enesen&#225;%20p&#367;s_vicestrankovy_nadpis_viceslovny_v1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24FF9D-724A-4356-9A11-823B8DD93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MMU_Přenesená půs_vicestrankovy_nadpis_viceslovny_v1.dotx</Template>
  <TotalTime>0</TotalTime>
  <Pages>2</Pages>
  <Words>489</Words>
  <Characters>2886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MPSV</Company>
  <LinksUpToDate>false</LinksUpToDate>
  <CharactersWithSpaces>3369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Wilhelmová Kateřina, Ing.</dc:creator>
  <cp:lastModifiedBy>Nováková Alena, Mgr.</cp:lastModifiedBy>
  <cp:revision>2</cp:revision>
  <cp:lastPrinted>2015-10-27T09:03:00Z</cp:lastPrinted>
  <dcterms:created xsi:type="dcterms:W3CDTF">2025-12-19T12:00:00Z</dcterms:created>
  <dcterms:modified xsi:type="dcterms:W3CDTF">2025-12-19T12:00:00Z</dcterms:modified>
</cp:coreProperties>
</file>